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9" o:spid="_x0000_s1026" type="#_x0000_t75" style="position:absolute;margin-left:-5.8pt;margin-top:1.6pt;width:488.4pt;height:129.8pt;z-index:251653632;visibility:visible">
            <v:imagedata r:id="rId7" o:title=""/>
          </v:shape>
        </w:pict>
      </w:r>
    </w:p>
    <w:tbl>
      <w:tblPr>
        <w:tblpPr w:leftFromText="187" w:rightFromText="187" w:vertAnchor="page" w:horzAnchor="margin" w:tblpXSpec="center" w:tblpY="5526"/>
        <w:tblW w:w="2963" w:type="pct"/>
        <w:tblBorders>
          <w:top w:val="single" w:sz="36" w:space="0" w:color="008000"/>
          <w:bottom w:val="single" w:sz="36" w:space="0" w:color="008000"/>
          <w:insideH w:val="single" w:sz="36" w:space="0" w:color="008000"/>
          <w:insideV w:val="single" w:sz="36" w:space="0" w:color="9BBB59"/>
        </w:tblBorders>
        <w:tblCellMar>
          <w:top w:w="360" w:type="dxa"/>
          <w:left w:w="115" w:type="dxa"/>
          <w:bottom w:w="360" w:type="dxa"/>
          <w:right w:w="115" w:type="dxa"/>
        </w:tblCellMar>
        <w:tblLook w:val="00A0"/>
      </w:tblPr>
      <w:tblGrid>
        <w:gridCol w:w="5925"/>
      </w:tblGrid>
      <w:tr w:rsidR="00F70590" w:rsidRPr="004B3D08" w:rsidTr="00B93E79">
        <w:trPr>
          <w:trHeight w:val="3846"/>
        </w:trPr>
        <w:tc>
          <w:tcPr>
            <w:tcW w:w="5000" w:type="pct"/>
          </w:tcPr>
          <w:p w:rsidR="00F70590" w:rsidRPr="00ED3AA1" w:rsidRDefault="00F70590" w:rsidP="006142B8">
            <w:pPr>
              <w:pStyle w:val="NoSpacing"/>
              <w:jc w:val="center"/>
              <w:rPr>
                <w:rFonts w:ascii="Times New Roman" w:hAnsi="Times New Roman"/>
                <w:sz w:val="72"/>
                <w:szCs w:val="72"/>
              </w:rPr>
            </w:pPr>
            <w:r w:rsidRPr="00ED3AA1">
              <w:rPr>
                <w:rFonts w:ascii="Times New Roman" w:hAnsi="Times New Roman"/>
                <w:sz w:val="44"/>
                <w:szCs w:val="24"/>
                <w:lang w:eastAsia="en-US"/>
              </w:rPr>
              <w:t>Raport Wydziałowej Komisji ds. Jakości Kształcenia na Wydziale Nauk o Żywności i Biotechnologii Uniwersytetu Przyrodniczego w Lublinie z doskonalenia jakości kształcenia w roku akademickim 2016/2017</w:t>
            </w:r>
          </w:p>
        </w:tc>
      </w:tr>
      <w:tr w:rsidR="00F70590" w:rsidRPr="004B3D08" w:rsidTr="00B93E79">
        <w:trPr>
          <w:trHeight w:val="1124"/>
        </w:trPr>
        <w:tc>
          <w:tcPr>
            <w:tcW w:w="5000" w:type="pct"/>
          </w:tcPr>
          <w:p w:rsidR="00F70590" w:rsidRPr="004B3D08" w:rsidRDefault="00F70590" w:rsidP="00436975">
            <w:pPr>
              <w:pStyle w:val="NoSpacing"/>
              <w:jc w:val="center"/>
              <w:rPr>
                <w:rFonts w:ascii="Times New Roman" w:hAnsi="Times New Roman"/>
                <w:sz w:val="40"/>
                <w:szCs w:val="40"/>
              </w:rPr>
            </w:pPr>
            <w:r w:rsidRPr="004B3D08">
              <w:rPr>
                <w:rFonts w:ascii="Times New Roman" w:hAnsi="Times New Roman"/>
                <w:sz w:val="40"/>
                <w:szCs w:val="40"/>
              </w:rPr>
              <w:t>Wydział Nauk o Żywności i Biotechnologii</w:t>
            </w:r>
          </w:p>
        </w:tc>
      </w:tr>
      <w:tr w:rsidR="00F70590" w:rsidRPr="004B3D08" w:rsidTr="00B93E79">
        <w:trPr>
          <w:trHeight w:val="400"/>
        </w:trPr>
        <w:tc>
          <w:tcPr>
            <w:tcW w:w="5000" w:type="pct"/>
          </w:tcPr>
          <w:p w:rsidR="00F70590" w:rsidRPr="004B3D08" w:rsidRDefault="00F70590" w:rsidP="009F4717">
            <w:pPr>
              <w:pStyle w:val="NoSpacing"/>
              <w:jc w:val="center"/>
              <w:rPr>
                <w:rFonts w:ascii="Times New Roman" w:hAnsi="Times New Roman"/>
                <w:sz w:val="28"/>
                <w:szCs w:val="28"/>
              </w:rPr>
            </w:pPr>
            <w:r w:rsidRPr="004B3D08">
              <w:rPr>
                <w:rFonts w:ascii="Times New Roman" w:hAnsi="Times New Roman"/>
                <w:sz w:val="28"/>
                <w:szCs w:val="28"/>
              </w:rPr>
              <w:t>Grudzień 2017</w:t>
            </w:r>
          </w:p>
        </w:tc>
      </w:tr>
    </w:tbl>
    <w:p w:rsidR="00F70590" w:rsidRPr="00ED3AA1" w:rsidRDefault="00F70590" w:rsidP="00EE601A">
      <w:pPr>
        <w:spacing w:line="240" w:lineRule="auto"/>
      </w:pPr>
      <w:r>
        <w:rPr>
          <w:noProof/>
          <w:lang w:eastAsia="pl-PL"/>
        </w:rPr>
        <w:pict>
          <v:shape id="Obraz 60" o:spid="_x0000_s1027" type="#_x0000_t75" style="position:absolute;margin-left:196.4pt;margin-top:613.6pt;width:96.35pt;height:74.8pt;z-index:251654656;visibility:visible;mso-position-horizontal-relative:text;mso-position-vertical-relative:text">
            <v:imagedata r:id="rId8" o:title=""/>
            <w10:wrap type="square"/>
          </v:shape>
        </w:pict>
      </w:r>
      <w:r w:rsidRPr="00ED3AA1">
        <w:rPr>
          <w:noProof/>
        </w:rPr>
        <w:br w:type="page"/>
      </w:r>
    </w:p>
    <w:p w:rsidR="00F70590" w:rsidRPr="00ED3AA1" w:rsidRDefault="00F70590" w:rsidP="00436975">
      <w:pPr>
        <w:pStyle w:val="Heading1"/>
        <w:spacing w:line="240" w:lineRule="auto"/>
        <w:jc w:val="both"/>
        <w:rPr>
          <w:rFonts w:ascii="Times New Roman" w:hAnsi="Times New Roman"/>
          <w:color w:val="auto"/>
        </w:rPr>
      </w:pPr>
      <w:bookmarkStart w:id="0" w:name="_Toc500721268"/>
      <w:r w:rsidRPr="00ED3AA1">
        <w:rPr>
          <w:rFonts w:ascii="Times New Roman" w:hAnsi="Times New Roman"/>
          <w:color w:val="auto"/>
        </w:rPr>
        <w:t>W ZAKRESIE ZAPEWNIANIA JAKOŚCI KSZTAŁCENIA:</w:t>
      </w:r>
      <w:bookmarkEnd w:id="0"/>
    </w:p>
    <w:p w:rsidR="00F70590" w:rsidRDefault="00F70590" w:rsidP="00805CAF">
      <w:pPr>
        <w:pStyle w:val="NormalWeb"/>
        <w:spacing w:before="0" w:beforeAutospacing="0" w:line="360" w:lineRule="auto"/>
        <w:ind w:firstLine="709"/>
        <w:jc w:val="both"/>
      </w:pPr>
    </w:p>
    <w:p w:rsidR="00F70590" w:rsidRPr="002A0A12" w:rsidRDefault="00F70590" w:rsidP="00805CAF">
      <w:pPr>
        <w:pStyle w:val="NormalWeb"/>
        <w:spacing w:before="0" w:beforeAutospacing="0" w:line="360" w:lineRule="auto"/>
        <w:ind w:firstLine="709"/>
        <w:jc w:val="both"/>
      </w:pPr>
      <w:r>
        <w:t>Na podstawie przeprowadzonej</w:t>
      </w:r>
      <w:r w:rsidRPr="00B747F5">
        <w:t xml:space="preserve"> analizy „Opinii nauczycieli akademickich na temat realizacji efe</w:t>
      </w:r>
      <w:r>
        <w:t>któw kształcenia” na kierunkach</w:t>
      </w:r>
      <w:r w:rsidRPr="00B747F5">
        <w:t xml:space="preserve"> </w:t>
      </w:r>
      <w:r>
        <w:rPr>
          <w:color w:val="000000"/>
        </w:rPr>
        <w:t>B</w:t>
      </w:r>
      <w:r w:rsidRPr="00B747F5">
        <w:rPr>
          <w:color w:val="000000"/>
        </w:rPr>
        <w:t>iotechnologia studia stacjonarne I i II stopnia</w:t>
      </w:r>
      <w:r>
        <w:rPr>
          <w:color w:val="000000"/>
        </w:rPr>
        <w:t>, D</w:t>
      </w:r>
      <w:r w:rsidRPr="00B747F5">
        <w:rPr>
          <w:color w:val="000000"/>
        </w:rPr>
        <w:t xml:space="preserve">ietetyka studia stacjonarne i niestacjonarne I </w:t>
      </w:r>
      <w:r>
        <w:rPr>
          <w:color w:val="000000"/>
        </w:rPr>
        <w:t>i II stopnia, T</w:t>
      </w:r>
      <w:r w:rsidRPr="00B747F5">
        <w:rPr>
          <w:color w:val="000000"/>
        </w:rPr>
        <w:t>echnologia żywności i żywienie człowieka studia stacjonarne I i II stopnia</w:t>
      </w:r>
      <w:r>
        <w:rPr>
          <w:color w:val="000000"/>
        </w:rPr>
        <w:t xml:space="preserve"> oraz G</w:t>
      </w:r>
      <w:r w:rsidRPr="00B747F5">
        <w:rPr>
          <w:color w:val="000000"/>
        </w:rPr>
        <w:t>astronomia i sztuka kulinarna studia stacjonarne i niestacjonarne I stopnia</w:t>
      </w:r>
      <w:r>
        <w:rPr>
          <w:color w:val="000000"/>
        </w:rPr>
        <w:t xml:space="preserve"> </w:t>
      </w:r>
      <w:r w:rsidRPr="00B747F5">
        <w:t xml:space="preserve">prowadzonych na Wydziale Nauk o Żywności i Biotechnologii UP w Lublinie </w:t>
      </w:r>
      <w:r>
        <w:t>s</w:t>
      </w:r>
      <w:r w:rsidRPr="00B747F5">
        <w:t>twierdzono, że nie ma modułów z których studenci uzyskali więcej ni</w:t>
      </w:r>
      <w:r>
        <w:t>ż 30% ocen niedostatecznych w drugim</w:t>
      </w:r>
      <w:r w:rsidRPr="00B747F5">
        <w:t xml:space="preserve"> terminie poprawkowym. </w:t>
      </w:r>
      <w:r w:rsidRPr="002A0A12">
        <w:t>Wszyscy nauczyciele akademiccy prowadzący poszczególne moduły potwierdzili osiągnięcie zakładanych efektów kształcenia w zakresie wiedzy, umiejętności i kompetencji społecznych przez studentów którzy uzyskali ocenę dostateczną z modułu.</w:t>
      </w:r>
    </w:p>
    <w:p w:rsidR="00F70590" w:rsidRPr="00B747F5" w:rsidRDefault="00F70590" w:rsidP="00805CAF">
      <w:pPr>
        <w:spacing w:after="0" w:line="360" w:lineRule="auto"/>
        <w:ind w:firstLine="720"/>
        <w:jc w:val="both"/>
        <w:rPr>
          <w:rFonts w:ascii="Times New Roman" w:hAnsi="Times New Roman"/>
          <w:sz w:val="24"/>
          <w:szCs w:val="24"/>
        </w:rPr>
      </w:pPr>
      <w:r w:rsidRPr="00B747F5">
        <w:rPr>
          <w:rFonts w:ascii="Times New Roman" w:hAnsi="Times New Roman"/>
          <w:sz w:val="24"/>
          <w:szCs w:val="24"/>
          <w:lang w:eastAsia="pl-PL"/>
        </w:rPr>
        <w:t>W uwagach jakie zgłaszali nauczyciele akademiccy, a które mogły mieć wpływ na trudności w osiągnięciu zakładanych efektów kształcenia przez studentów wymieniano:</w:t>
      </w:r>
    </w:p>
    <w:p w:rsidR="00F70590" w:rsidRPr="00B747F5" w:rsidRDefault="00F70590" w:rsidP="00805CAF">
      <w:pPr>
        <w:spacing w:after="0" w:line="360" w:lineRule="auto"/>
        <w:jc w:val="both"/>
        <w:rPr>
          <w:rFonts w:ascii="Times New Roman" w:hAnsi="Times New Roman"/>
          <w:sz w:val="24"/>
          <w:szCs w:val="24"/>
        </w:rPr>
      </w:pPr>
      <w:r w:rsidRPr="00B747F5">
        <w:rPr>
          <w:rFonts w:ascii="Times New Roman" w:hAnsi="Times New Roman"/>
          <w:sz w:val="24"/>
          <w:szCs w:val="24"/>
        </w:rPr>
        <w:t xml:space="preserve">- liczebność osób </w:t>
      </w:r>
      <w:r>
        <w:rPr>
          <w:rFonts w:ascii="Times New Roman" w:hAnsi="Times New Roman"/>
          <w:sz w:val="24"/>
          <w:szCs w:val="24"/>
        </w:rPr>
        <w:t>w grupach laboratoryjnych, która</w:t>
      </w:r>
      <w:r w:rsidRPr="00B747F5">
        <w:rPr>
          <w:rFonts w:ascii="Times New Roman" w:hAnsi="Times New Roman"/>
          <w:sz w:val="24"/>
          <w:szCs w:val="24"/>
        </w:rPr>
        <w:t xml:space="preserve"> nie powinna przekraczać 15 z uwagi na przepisy BHP i ilość stanowisk w sali ćwiczeń,</w:t>
      </w:r>
    </w:p>
    <w:p w:rsidR="00F70590" w:rsidRDefault="00F70590" w:rsidP="00805CAF">
      <w:pPr>
        <w:spacing w:after="0" w:line="360" w:lineRule="auto"/>
        <w:jc w:val="both"/>
        <w:rPr>
          <w:rFonts w:ascii="Times New Roman" w:hAnsi="Times New Roman"/>
          <w:sz w:val="24"/>
          <w:szCs w:val="24"/>
        </w:rPr>
      </w:pPr>
      <w:r w:rsidRPr="00B747F5">
        <w:rPr>
          <w:rFonts w:ascii="Times New Roman" w:hAnsi="Times New Roman"/>
          <w:sz w:val="24"/>
          <w:szCs w:val="24"/>
        </w:rPr>
        <w:t>- niewystarczającą liczbę godzin ćwiczeń laboratoryjnych,</w:t>
      </w:r>
    </w:p>
    <w:p w:rsidR="00F70590" w:rsidRPr="00B747F5" w:rsidRDefault="00F70590" w:rsidP="00805CAF">
      <w:pPr>
        <w:spacing w:after="0" w:line="360" w:lineRule="auto"/>
        <w:jc w:val="both"/>
        <w:rPr>
          <w:rFonts w:ascii="Times New Roman" w:hAnsi="Times New Roman"/>
          <w:sz w:val="24"/>
          <w:szCs w:val="24"/>
        </w:rPr>
      </w:pPr>
      <w:r>
        <w:rPr>
          <w:rFonts w:ascii="Times New Roman" w:hAnsi="Times New Roman"/>
          <w:sz w:val="24"/>
          <w:szCs w:val="24"/>
        </w:rPr>
        <w:t>- późną porę (19.00- 21.00) prowadzenia zajęć,</w:t>
      </w:r>
    </w:p>
    <w:p w:rsidR="00F70590" w:rsidRPr="00B747F5" w:rsidRDefault="00F70590" w:rsidP="00805CAF">
      <w:pPr>
        <w:spacing w:after="0" w:line="360" w:lineRule="auto"/>
        <w:jc w:val="both"/>
        <w:rPr>
          <w:rFonts w:ascii="Times New Roman" w:hAnsi="Times New Roman"/>
          <w:sz w:val="24"/>
          <w:szCs w:val="24"/>
        </w:rPr>
      </w:pPr>
      <w:r w:rsidRPr="00B747F5">
        <w:rPr>
          <w:rFonts w:ascii="Times New Roman" w:hAnsi="Times New Roman"/>
          <w:sz w:val="24"/>
          <w:szCs w:val="24"/>
        </w:rPr>
        <w:t>- niewystarczającą ilość środków dydaktycznych oraz braki w wyposażeniu laboratoriów ćwiczeniowych,</w:t>
      </w:r>
    </w:p>
    <w:p w:rsidR="00F70590" w:rsidRDefault="00F70590" w:rsidP="00805CAF">
      <w:pPr>
        <w:spacing w:after="0" w:line="360" w:lineRule="auto"/>
        <w:jc w:val="both"/>
        <w:rPr>
          <w:rFonts w:ascii="Times New Roman" w:hAnsi="Times New Roman"/>
          <w:sz w:val="24"/>
          <w:szCs w:val="24"/>
        </w:rPr>
      </w:pPr>
      <w:r w:rsidRPr="00B747F5">
        <w:rPr>
          <w:rFonts w:ascii="Times New Roman" w:hAnsi="Times New Roman"/>
          <w:sz w:val="24"/>
          <w:szCs w:val="24"/>
        </w:rPr>
        <w:t xml:space="preserve">- rezygnację z obowiązku zaliczenia ćwiczeń ze stopniem, przed dopuszczeniem studenta do egzaminu. </w:t>
      </w:r>
    </w:p>
    <w:p w:rsidR="00F70590" w:rsidRPr="00B747F5" w:rsidRDefault="00F70590" w:rsidP="00805CAF">
      <w:pPr>
        <w:spacing w:after="0" w:line="360" w:lineRule="auto"/>
        <w:jc w:val="both"/>
        <w:rPr>
          <w:rFonts w:ascii="Times New Roman" w:hAnsi="Times New Roman"/>
          <w:sz w:val="24"/>
          <w:szCs w:val="24"/>
        </w:rPr>
      </w:pPr>
      <w:r>
        <w:rPr>
          <w:rFonts w:ascii="Times New Roman" w:hAnsi="Times New Roman"/>
          <w:sz w:val="24"/>
          <w:szCs w:val="24"/>
        </w:rPr>
        <w:t>- niską frekwencję na wykładach</w:t>
      </w:r>
    </w:p>
    <w:p w:rsidR="00F70590" w:rsidRDefault="00F70590" w:rsidP="00805CAF">
      <w:pPr>
        <w:pStyle w:val="Default"/>
        <w:spacing w:line="360" w:lineRule="auto"/>
        <w:jc w:val="both"/>
      </w:pPr>
    </w:p>
    <w:p w:rsidR="00F70590" w:rsidRDefault="00F70590" w:rsidP="00805CAF">
      <w:pPr>
        <w:pStyle w:val="Default"/>
        <w:spacing w:line="360" w:lineRule="auto"/>
        <w:ind w:firstLine="840"/>
        <w:jc w:val="both"/>
      </w:pPr>
      <w:r>
        <w:t>Wydziałowa Komisja ds. Jakości Kształcenia zwraca uwagę na konieczność podniesienia nakładów finansowych na potrzeby dydaktyki oraz postuluje o podjęcie odpowiednich działań mających na celu zwiększenie znaczenia zaangażowania nauczycieli akademickich w proces dydaktyczny przy okresowej ocenie pracownika.</w:t>
      </w:r>
    </w:p>
    <w:p w:rsidR="00F70590" w:rsidRDefault="00F70590" w:rsidP="00805CAF">
      <w:pPr>
        <w:pStyle w:val="Default"/>
        <w:spacing w:line="360" w:lineRule="auto"/>
        <w:jc w:val="both"/>
      </w:pPr>
      <w:r w:rsidRPr="00B747F5">
        <w:t xml:space="preserve">W ramach doskonalenia obsługi administracyjnej procesu dydaktycznego Wydziałowa Komisja ds. Jakości Kształcenia ponownie proponuje uproszczenie sposobu dokumentowania przebiegu studiów przez likwidację tradycyjnie wypełnianego indeksu i protokołu egzaminacyjnego i zastąpienie ich formami elektronicznymi. </w:t>
      </w:r>
    </w:p>
    <w:p w:rsidR="00F70590" w:rsidRPr="00FB7464" w:rsidRDefault="00F70590" w:rsidP="00805CAF">
      <w:pPr>
        <w:spacing w:line="360" w:lineRule="auto"/>
        <w:ind w:firstLine="708"/>
        <w:jc w:val="both"/>
        <w:rPr>
          <w:rFonts w:ascii="Times New Roman" w:hAnsi="Times New Roman"/>
          <w:b/>
          <w:bCs/>
          <w:sz w:val="24"/>
          <w:szCs w:val="24"/>
        </w:rPr>
      </w:pPr>
      <w:r w:rsidRPr="00B747F5">
        <w:rPr>
          <w:rFonts w:ascii="Times New Roman" w:hAnsi="Times New Roman"/>
          <w:bCs/>
          <w:sz w:val="24"/>
          <w:szCs w:val="24"/>
        </w:rPr>
        <w:t xml:space="preserve">Na podstawie analizy osiągalności efektów kształcenia stwierdzono, że proces kształcenia na Wydziale Nauk o Żywności i Biotechnologii w analizowanym okresie przebiegał prawidłowo. Uzyskano bardzo wysoką  i wysoką osiągalność efektów kształcenia z obszaru wiedzy, umiejętności i kompetencji społecznych. </w:t>
      </w:r>
    </w:p>
    <w:p w:rsidR="00F70590" w:rsidRPr="00ED3AA1" w:rsidRDefault="00F70590" w:rsidP="00233087">
      <w:pPr>
        <w:spacing w:line="360" w:lineRule="auto"/>
        <w:ind w:firstLine="708"/>
        <w:jc w:val="both"/>
        <w:rPr>
          <w:rFonts w:ascii="Times New Roman" w:hAnsi="Times New Roman"/>
          <w:sz w:val="24"/>
          <w:szCs w:val="24"/>
        </w:rPr>
      </w:pPr>
      <w:r w:rsidRPr="00ED3AA1">
        <w:rPr>
          <w:rFonts w:ascii="Times New Roman" w:hAnsi="Times New Roman"/>
          <w:sz w:val="24"/>
          <w:szCs w:val="24"/>
        </w:rPr>
        <w:t xml:space="preserve">W celu podnoszenia jakości kadry dydaktycznej Komisja zaleca kierownikom jednostek Wydziału Nauk o Żywności i Biotechnologii zwrócenie większej uwagi na potrzebę uczestnictwa pracowników w szkoleniach i konferencjach podnoszących ich kwalifikacje związane z procesem dydaktycznym. </w:t>
      </w:r>
    </w:p>
    <w:p w:rsidR="00F70590" w:rsidRPr="00ED3AA1" w:rsidRDefault="00F70590" w:rsidP="00233087">
      <w:pPr>
        <w:spacing w:line="360" w:lineRule="auto"/>
        <w:ind w:firstLine="708"/>
        <w:jc w:val="both"/>
        <w:rPr>
          <w:rFonts w:ascii="Times New Roman" w:hAnsi="Times New Roman"/>
          <w:sz w:val="24"/>
          <w:szCs w:val="24"/>
        </w:rPr>
      </w:pPr>
      <w:r w:rsidRPr="00ED3AA1">
        <w:rPr>
          <w:rFonts w:ascii="Times New Roman" w:hAnsi="Times New Roman"/>
          <w:sz w:val="24"/>
          <w:szCs w:val="24"/>
        </w:rPr>
        <w:t>W roku akademickim 2016/2017 nauczyciele akademiccy zatrudnieni na WNoŻiB, uczestniczyli w różnych kursach oraz specjalistycznych szkoleniach podnosząc swoje kwalifikacje dydaktyczne. Uczestniczono m. in. w takich kursach i szkoleniach jak:</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Ogólnopolska konferencja szkoleniowo-naukowa „Dietetyk w polskim systemie ochrony zdrowia w perspektywie wymagań medycyny klinicznej i zdrowia publicznego”</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,,Obsługa sterylizatorów(autoklawów) laboratoryjnych</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:,,Dietetyka i odchudzanie I°)</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dotyczące obsługi analizatora aminokwasów Praga, INGOS/Merazet</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Szkolenie:,,Jakk skutecznie aplikować do programu HORYZONT 2020? Praktyczne wskazówki dla wnioskodawców” w ramach Regionalny Punkt Kontaktowy Programów Badawczych UE, Instytut Agrofizyki, PAN</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 xml:space="preserve">Kurs dietetyki zaawansowany </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Statistica kurs podstawowy (StatSoft Polska, Lublin)</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Strategie optymalizacji procesów hodowlanych w bioreaktorach (LaboBaza Sp. z o.o.)</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II Ogólnopolska Konferencja Naukowa- Wymiary Chorób Cywilizacyjnych i Społecznych XXI wieku (Fundacja na rzecz promocji nauki i rozwoju TYGIEL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Dietetyka w Chorobach Wewnętrznych i Metabolicznych (Warszawski Uniwersytet Medyczny- studia podyplomowe)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,,Wysokosprawna Chromatografia cieczowa HPLC- warsztaty laboratoryjne” (Gdańsk)</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Warsztaty komputerowe technik statystycznych. Ekspert walidacji metod analitycznych i wyznaczania niepewności pomiarów. Wyznaczanie krzywych kalibracyjnych (Kraków)</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 xml:space="preserve">Szkolenie: II Lubelskie Forum Młodych Naukowców Kierunek Innowacje, Urząd Marszałkowski Województwa Lubelskiego, Lublin </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Staż naukowy w Instytucie Biochemii Technicznej na Wydziale Biotechnologii i Nauk o Żywności Politechniki Łódzkiej</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Konferencja szkoleniowa skierowana do przedstawicieli branży przetwórstwa owocowo-warzywnego, koncentratów spożywczych oraz napoi bezalkoholowych organizowana w ramach Narodowego programu Zdrowia z cyklu ,,Działania dla przedstawicieli administracji rządowej i przemysłu spożywczego-upowszechnienie wiedzy na temat korzyści zdrowotnych i gospodarczych związanych ze zmniejszeniem zawartości soli, cukru i stosowaniem różnych rodzajów tłuszczów w produktach spożywczych (Instytut Żywności i żywienia w Warszawie)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„Diagnostyka laboratoryjna w pracy dietetyk. Cześć I” Centrum Szkoleń Dietetyki Klinicznej</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Tworzenie nowych programów kształcenia od Polskiej Ramy Kwalifikacji poprzez kwalifikacje dla 6-8 poziomu do sylabusów (Centrum Kształcenia IDEA,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Warsztaty z nutrigenomiki pt.:,,Wprowadzenie do nutrigenomiki”II letnia szkoła nutrigenomiki (Uniwersytet Przyrodniczy w Poznaniu)</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Podstawowe szkolenie w zakresie kuchni molekularnej (Jean Bos Akademia Molekularna, Lublin)</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Szkoła artystyczna Wiesław Kucia, Szkolenie: Obsługa klienta w gastronomii</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Kwalifikacyjny Kurs Zawodowy T.6 Sporządzanie potraw i napojów posiadanie kwalifikacji zawodowych w obrębie zawodu kucharz (Lublin)</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kucharski I i II stopnia z elementami dietetyki (140h), Niepubliczna Placówka Kształcenia Ustawicznego DE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kucharski II stopnia- mistrz kuchni (Placówka Kształcenia ustawicznego Go Work.pl,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,,Praliny”- Szkoła artystyczna Wiesław Kucia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Kurs: ,,Makaroniki tematyczne”- Szkoła artystyczna Wiesław Kucia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Świąteczna Kuchnia Bezglutenowa Szkoła artystyczna Wiesław Kucia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Filogenetyka molekularna (MBS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,,CRISPR/Cas9) (Darmacon,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Seminarium i warsztaty naukowe: ,,Innowacyjne rozwiązania w mikroskopii Leica” (Lublin)</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Szkoła artystyczna Wiesław Kucia, Szkolenie: Desery na talerzu</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lang w:val="en-US"/>
        </w:rPr>
      </w:pPr>
      <w:r w:rsidRPr="00ED3AA1">
        <w:rPr>
          <w:rFonts w:ascii="Times New Roman" w:hAnsi="Times New Roman"/>
          <w:sz w:val="24"/>
          <w:szCs w:val="24"/>
          <w:lang w:val="en-US"/>
        </w:rPr>
        <w:t xml:space="preserve">Training Course on Biotechnology Application in Food Industry for Developing Countries (China National Research Institute of Food and Fermentation Industries, </w:t>
      </w:r>
      <w:smartTag w:uri="urn:schemas-microsoft-com:office:smarttags" w:element="City">
        <w:smartTag w:uri="urn:schemas-microsoft-com:office:smarttags" w:element="place">
          <w:r w:rsidRPr="00ED3AA1">
            <w:rPr>
              <w:rFonts w:ascii="Times New Roman" w:hAnsi="Times New Roman"/>
              <w:sz w:val="24"/>
              <w:szCs w:val="24"/>
              <w:lang w:val="en-US"/>
            </w:rPr>
            <w:t>Pekin</w:t>
          </w:r>
        </w:smartTag>
      </w:smartTag>
      <w:r w:rsidRPr="00ED3AA1">
        <w:rPr>
          <w:rFonts w:ascii="Times New Roman" w:hAnsi="Times New Roman"/>
          <w:sz w:val="24"/>
          <w:szCs w:val="24"/>
          <w:lang w:val="en-US"/>
        </w:rPr>
        <w:t>)</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Ocena jakości mikrobiologicznej wody – cele zakres, przegląd metod znormalizowanych (BIOMAXIMA S.A. Centrum Microbiologii BIOCORP,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Audytor wewnętrzny systemów</w:t>
      </w:r>
      <w:r w:rsidRPr="00ED3AA1">
        <w:rPr>
          <w:rFonts w:ascii="Times New Roman" w:hAnsi="Times New Roman"/>
          <w:sz w:val="24"/>
          <w:szCs w:val="24"/>
        </w:rPr>
        <w:fldChar w:fldCharType="begin"/>
      </w:r>
      <w:r w:rsidRPr="00ED3AA1">
        <w:rPr>
          <w:rFonts w:ascii="Times New Roman" w:hAnsi="Times New Roman"/>
          <w:sz w:val="24"/>
          <w:szCs w:val="24"/>
        </w:rPr>
        <w:instrText xml:space="preserve"> LISTNUM </w:instrText>
      </w:r>
      <w:r w:rsidRPr="00ED3AA1">
        <w:rPr>
          <w:rFonts w:ascii="Times New Roman" w:hAnsi="Times New Roman"/>
          <w:sz w:val="24"/>
          <w:szCs w:val="24"/>
        </w:rPr>
        <w:fldChar w:fldCharType="end"/>
      </w:r>
      <w:r w:rsidRPr="00ED3AA1">
        <w:rPr>
          <w:rFonts w:ascii="Times New Roman" w:hAnsi="Times New Roman"/>
          <w:sz w:val="24"/>
          <w:szCs w:val="24"/>
        </w:rPr>
        <w:t xml:space="preserve"> bezpieczeństwa żywności GMP/GHPoraz HACCP wg ISO 22000:2005- TÜV SÜD Polska Sp.z o.o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Ekspert ds. prawa żywnościowego - TÜV SÜD Polska Sp.z o.o (Warszawa)</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:Pomiar barwy w przemyśle, korzyści i metodu (Ungrad Jan. X-Rite Pantone-Webinar ID:872-501-563.31 I</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Szkolenie: Innowacje w procesie produkcji- Poyton Gorge. KraftHainz- Seminarium (Urząd Marszałkowski w Lublinie)</w:t>
      </w:r>
    </w:p>
    <w:p w:rsidR="00F70590" w:rsidRPr="00ED3AA1" w:rsidRDefault="00F70590" w:rsidP="00233087">
      <w:pPr>
        <w:pStyle w:val="ListParagraph"/>
        <w:numPr>
          <w:ilvl w:val="0"/>
          <w:numId w:val="9"/>
        </w:numPr>
        <w:spacing w:after="160" w:line="360" w:lineRule="auto"/>
        <w:jc w:val="both"/>
        <w:rPr>
          <w:rFonts w:ascii="Times New Roman" w:hAnsi="Times New Roman"/>
          <w:sz w:val="24"/>
          <w:szCs w:val="24"/>
        </w:rPr>
      </w:pPr>
      <w:r w:rsidRPr="00ED3AA1">
        <w:rPr>
          <w:rFonts w:ascii="Times New Roman" w:hAnsi="Times New Roman"/>
          <w:sz w:val="24"/>
          <w:szCs w:val="24"/>
        </w:rPr>
        <w:t>System StatSoft SPC, Kontrola procesu produkcji w czasie rzeczywistym (StatSoft Polska, Webinar ID: 240-468-835)</w:t>
      </w:r>
    </w:p>
    <w:p w:rsidR="00F70590" w:rsidRPr="00ED3AA1" w:rsidRDefault="00F70590" w:rsidP="00233087">
      <w:pPr>
        <w:spacing w:line="360" w:lineRule="auto"/>
        <w:jc w:val="both"/>
        <w:rPr>
          <w:rFonts w:ascii="Times New Roman" w:hAnsi="Times New Roman"/>
          <w:sz w:val="24"/>
          <w:szCs w:val="24"/>
        </w:rPr>
      </w:pPr>
      <w:r w:rsidRPr="00ED3AA1">
        <w:rPr>
          <w:rFonts w:ascii="Times New Roman" w:hAnsi="Times New Roman"/>
          <w:sz w:val="24"/>
          <w:szCs w:val="24"/>
        </w:rPr>
        <w:t>Ponadto, uczestnicy studiów doktoranckich brali udział w kursach i szkoleniach takich jak:</w:t>
      </w:r>
    </w:p>
    <w:p w:rsidR="00F70590" w:rsidRPr="00EE601A" w:rsidRDefault="00F70590" w:rsidP="00233087">
      <w:pPr>
        <w:pStyle w:val="ListParagraph"/>
        <w:numPr>
          <w:ilvl w:val="0"/>
          <w:numId w:val="10"/>
        </w:numPr>
        <w:spacing w:after="160" w:line="360" w:lineRule="auto"/>
        <w:jc w:val="both"/>
        <w:rPr>
          <w:rFonts w:ascii="Times New Roman" w:hAnsi="Times New Roman"/>
          <w:sz w:val="24"/>
          <w:szCs w:val="24"/>
        </w:rPr>
      </w:pPr>
      <w:r w:rsidRPr="00EE601A">
        <w:rPr>
          <w:rFonts w:ascii="Times New Roman" w:hAnsi="Times New Roman"/>
          <w:sz w:val="24"/>
          <w:szCs w:val="24"/>
        </w:rPr>
        <w:t>Filogenetyka molekularna (MBS Warszawa)</w:t>
      </w:r>
    </w:p>
    <w:p w:rsidR="00F70590" w:rsidRPr="00EE601A" w:rsidRDefault="00F70590" w:rsidP="001B3B4D">
      <w:pPr>
        <w:pStyle w:val="ListParagraph"/>
        <w:numPr>
          <w:ilvl w:val="0"/>
          <w:numId w:val="10"/>
        </w:numPr>
        <w:spacing w:after="160" w:line="360" w:lineRule="auto"/>
        <w:jc w:val="both"/>
        <w:rPr>
          <w:rFonts w:ascii="Times New Roman" w:hAnsi="Times New Roman"/>
          <w:sz w:val="24"/>
          <w:szCs w:val="24"/>
        </w:rPr>
      </w:pPr>
      <w:r w:rsidRPr="00EE601A">
        <w:rPr>
          <w:rFonts w:ascii="Times New Roman" w:hAnsi="Times New Roman"/>
          <w:sz w:val="24"/>
          <w:szCs w:val="24"/>
        </w:rPr>
        <w:t>Audytor wewnętrzny systemu zarządzania wg normy PN-EN ISO/IEC 17025 w laboratorium badawczym (Laboratorium Analityczne w Lublinie, Wydział Chemii UMCS )</w:t>
      </w:r>
    </w:p>
    <w:p w:rsidR="00F70590" w:rsidRPr="00ED3AA1" w:rsidRDefault="00F70590" w:rsidP="00436975">
      <w:pPr>
        <w:pStyle w:val="Heading1"/>
        <w:spacing w:line="240" w:lineRule="auto"/>
        <w:jc w:val="both"/>
        <w:rPr>
          <w:rFonts w:ascii="Times New Roman" w:hAnsi="Times New Roman"/>
          <w:color w:val="auto"/>
        </w:rPr>
      </w:pPr>
      <w:bookmarkStart w:id="1" w:name="_Toc500721269"/>
      <w:r w:rsidRPr="00ED3AA1">
        <w:rPr>
          <w:rFonts w:ascii="Times New Roman" w:hAnsi="Times New Roman"/>
          <w:color w:val="auto"/>
        </w:rPr>
        <w:t>W ZAKRESIE OCENY JAKOŚCI KSZTAŁCENIA:</w:t>
      </w:r>
      <w:bookmarkEnd w:id="1"/>
    </w:p>
    <w:p w:rsidR="00F70590" w:rsidRPr="00ED3AA1" w:rsidRDefault="00F70590" w:rsidP="00436975">
      <w:pPr>
        <w:spacing w:line="240" w:lineRule="auto"/>
        <w:jc w:val="both"/>
        <w:rPr>
          <w:rFonts w:ascii="Times New Roman" w:hAnsi="Times New Roman"/>
        </w:rPr>
      </w:pPr>
    </w:p>
    <w:p w:rsidR="00F70590" w:rsidRPr="00ED3AA1" w:rsidRDefault="00F70590" w:rsidP="00A52513">
      <w:pPr>
        <w:spacing w:line="360" w:lineRule="auto"/>
        <w:ind w:firstLine="360"/>
        <w:jc w:val="both"/>
        <w:rPr>
          <w:rFonts w:ascii="Times New Roman" w:hAnsi="Times New Roman"/>
          <w:sz w:val="24"/>
          <w:szCs w:val="24"/>
        </w:rPr>
      </w:pPr>
      <w:r w:rsidRPr="00ED3AA1">
        <w:rPr>
          <w:rFonts w:ascii="Times New Roman" w:hAnsi="Times New Roman"/>
          <w:sz w:val="24"/>
          <w:szCs w:val="24"/>
        </w:rPr>
        <w:t xml:space="preserve">W roku akademickim 2016/2017 zgodnie z Systemem Zapewnienia Jakości Kształcenia na Wydziale Nauk o Żywności i Biotechnologii, poddano hospitacji doktorantów z Katedry Biochemii i Chemii Żywności, Katedry Chemii, Katedry Technologii Owoców, Warzyw i Grzybów, Katedry Biotechnologii, Żywienia Człowieka i Towaroznawstwa Żywności, Katedry Technologii Mięsa i Zarządzania Jakością, Studiów Podyplomowych: Żywienie Człowieka i Dietetyka. Hospitacje przeprowadzono zgodnie z planem, podczas zajęć realizowanych przez doktorantów wykonujących prace dyplomowe w jednostkach, w obu semestrach. Wszystkie osoby hospitowane (16 doktorantów i 11 pracowników naukowo-dydaktycznych) z przeprowadzanych hospitacji uzyskały oceny pozytywne. Arkusze hospitacyjne zawierały uwagi hospitujących, które zostały przekazane doktorantom. Uwagi te dotyczyły m. in. większej aktywacji studentów w trakcie zajęć. </w:t>
      </w:r>
    </w:p>
    <w:p w:rsidR="00F70590" w:rsidRPr="00EE601A" w:rsidRDefault="00F70590" w:rsidP="00EE601A">
      <w:pPr>
        <w:spacing w:line="360" w:lineRule="auto"/>
        <w:ind w:firstLine="360"/>
        <w:jc w:val="both"/>
        <w:rPr>
          <w:rFonts w:ascii="Times New Roman" w:hAnsi="Times New Roman"/>
          <w:sz w:val="24"/>
          <w:szCs w:val="24"/>
        </w:rPr>
      </w:pPr>
      <w:r w:rsidRPr="00ED3AA1">
        <w:rPr>
          <w:rFonts w:ascii="Times New Roman" w:hAnsi="Times New Roman"/>
          <w:sz w:val="24"/>
          <w:szCs w:val="24"/>
        </w:rPr>
        <w:t>Cele hospitowanych zajęć były dobrze sprecyzowane, a treści realizowane na ocenianych zajęciach były zgodne z programami nauczania przedmiotów, a brak pewności w relacjach ze studentami i umiejętności szybkiej oceny ich wiedzy może wynikać z niewielkiego doświadczenia dydaktycznego doktorantów. Wyniki hospitacji wskazują na duży profesjonalizm prowadzących, odpowiednie przygotowanie merytoryczne, duże zaangażowanie w prowadzeniu zajęć oraz właściwe przygotowanie materiałów dydaktycznych.</w:t>
      </w:r>
    </w:p>
    <w:p w:rsidR="00F70590" w:rsidRPr="00ED3AA1" w:rsidRDefault="00F70590" w:rsidP="00436975">
      <w:pPr>
        <w:pStyle w:val="Heading1"/>
        <w:spacing w:line="240" w:lineRule="auto"/>
        <w:jc w:val="both"/>
        <w:rPr>
          <w:rFonts w:ascii="Times New Roman" w:hAnsi="Times New Roman"/>
          <w:color w:val="auto"/>
        </w:rPr>
      </w:pPr>
      <w:bookmarkStart w:id="2" w:name="_Toc500721270"/>
      <w:r w:rsidRPr="00ED3AA1">
        <w:rPr>
          <w:rFonts w:ascii="Times New Roman" w:hAnsi="Times New Roman"/>
          <w:color w:val="auto"/>
        </w:rPr>
        <w:t>ANALIZA ANKIET DYPLOMANTÓW</w:t>
      </w:r>
      <w:bookmarkEnd w:id="2"/>
    </w:p>
    <w:p w:rsidR="00F70590" w:rsidRPr="00ED3AA1" w:rsidRDefault="00F70590" w:rsidP="00436975">
      <w:pPr>
        <w:spacing w:line="240" w:lineRule="auto"/>
        <w:jc w:val="both"/>
        <w:rPr>
          <w:rFonts w:ascii="Times New Roman" w:hAnsi="Times New Roman"/>
        </w:rPr>
      </w:pPr>
    </w:p>
    <w:p w:rsidR="00F70590" w:rsidRPr="00ED3AA1" w:rsidRDefault="00F70590" w:rsidP="00EE601A">
      <w:pPr>
        <w:spacing w:line="360" w:lineRule="auto"/>
        <w:jc w:val="both"/>
        <w:rPr>
          <w:rFonts w:ascii="Times New Roman" w:hAnsi="Times New Roman"/>
        </w:rPr>
      </w:pPr>
      <w:r w:rsidRPr="00ED3AA1">
        <w:rPr>
          <w:rFonts w:ascii="Times New Roman" w:hAnsi="Times New Roman"/>
          <w:sz w:val="24"/>
        </w:rPr>
        <w:t xml:space="preserve">Badanie zostało przeprowadzone na potrzeby Uniwersytetu Przyrodniczego w Lublinie. Ankieta była przeprowadzona wśród absolwentów. Ankieta była składana anonimowo. Otrzymane odpowiedzi zostały poddane szczegółowej analizie ilościowej.  </w:t>
      </w:r>
    </w:p>
    <w:p w:rsidR="00F70590" w:rsidRPr="00ED3AA1" w:rsidRDefault="00F70590" w:rsidP="00EE601A">
      <w:pPr>
        <w:spacing w:line="360" w:lineRule="auto"/>
        <w:jc w:val="both"/>
        <w:rPr>
          <w:rFonts w:ascii="Times New Roman" w:hAnsi="Times New Roman"/>
          <w:sz w:val="24"/>
        </w:rPr>
      </w:pPr>
      <w:r w:rsidRPr="00ED3AA1">
        <w:rPr>
          <w:rFonts w:ascii="Times New Roman" w:hAnsi="Times New Roman"/>
          <w:sz w:val="24"/>
        </w:rPr>
        <w:t xml:space="preserve">Celem przeprowadzonego badania było poznanie opinii respondentów na temat odbytych studiów na Uniwersytecie Przyrodniczym. Dzięki temu ankietowany mógł wypowiedzieć się na temat spełnienia jego oczekiwań odnośnie przebytych studiów, programu kształcenia postawy nauczycieli i promotora. Badanie pozwoliło zweryfikować stopień zadowolenia związany z pracą dziekanatu, czy też Działu Spraw Socjalnych Studentów. </w:t>
      </w:r>
    </w:p>
    <w:p w:rsidR="00F70590" w:rsidRPr="00ED3AA1" w:rsidRDefault="00F70590" w:rsidP="00EE601A">
      <w:pPr>
        <w:spacing w:line="360" w:lineRule="auto"/>
        <w:jc w:val="both"/>
        <w:rPr>
          <w:rFonts w:ascii="Times New Roman" w:hAnsi="Times New Roman"/>
          <w:sz w:val="24"/>
        </w:rPr>
      </w:pPr>
      <w:r w:rsidRPr="00ED3AA1">
        <w:rPr>
          <w:rFonts w:ascii="Times New Roman" w:hAnsi="Times New Roman"/>
          <w:sz w:val="24"/>
        </w:rPr>
        <w:t xml:space="preserve">W niniejszym raporcie każde pytanie zostało przeanalizowane z osobna. Opracowanie obejmuje tabele z odpowiedziami ankietowanych, przedstawienie wyników w formie graficznej oraz odpowiednie podsumowanie. </w:t>
      </w:r>
    </w:p>
    <w:p w:rsidR="00F70590" w:rsidRPr="00ED3AA1" w:rsidRDefault="00F70590" w:rsidP="00EE601A">
      <w:pPr>
        <w:spacing w:line="360" w:lineRule="auto"/>
        <w:jc w:val="both"/>
        <w:rPr>
          <w:rFonts w:ascii="Times New Roman" w:hAnsi="Times New Roman"/>
          <w:sz w:val="24"/>
        </w:rPr>
      </w:pPr>
      <w:r w:rsidRPr="00ED3AA1">
        <w:rPr>
          <w:rFonts w:ascii="Times New Roman" w:hAnsi="Times New Roman"/>
          <w:sz w:val="24"/>
        </w:rPr>
        <w:t xml:space="preserve">Opracowanie wyników zostało podzielone według kierunków studiów respondentów, oraz został sporządzony raport ogólny. </w:t>
      </w:r>
    </w:p>
    <w:p w:rsidR="00F70590" w:rsidRPr="00ED3AA1" w:rsidRDefault="00F70590" w:rsidP="00EE601A">
      <w:pPr>
        <w:spacing w:line="360" w:lineRule="auto"/>
        <w:jc w:val="both"/>
        <w:rPr>
          <w:rFonts w:ascii="Times New Roman" w:hAnsi="Times New Roman"/>
          <w:sz w:val="24"/>
        </w:rPr>
      </w:pPr>
      <w:r w:rsidRPr="00ED3AA1">
        <w:rPr>
          <w:rFonts w:ascii="Times New Roman" w:hAnsi="Times New Roman"/>
          <w:sz w:val="24"/>
        </w:rPr>
        <w:t>W badaniu wzięło udział  80  osób, w tym:</w:t>
      </w:r>
    </w:p>
    <w:p w:rsidR="00F70590" w:rsidRPr="00ED3AA1" w:rsidRDefault="00F70590" w:rsidP="00EE601A">
      <w:pPr>
        <w:pStyle w:val="ListParagraph"/>
        <w:numPr>
          <w:ilvl w:val="0"/>
          <w:numId w:val="2"/>
        </w:numPr>
        <w:spacing w:line="360" w:lineRule="auto"/>
        <w:jc w:val="both"/>
        <w:rPr>
          <w:rFonts w:ascii="Times New Roman" w:hAnsi="Times New Roman"/>
          <w:sz w:val="24"/>
        </w:rPr>
      </w:pPr>
      <w:r w:rsidRPr="00ED3AA1">
        <w:rPr>
          <w:rFonts w:ascii="Times New Roman" w:hAnsi="Times New Roman"/>
          <w:sz w:val="24"/>
        </w:rPr>
        <w:t xml:space="preserve">Dietetyka I stopień, studia stacjonarne </w:t>
      </w:r>
      <w:r w:rsidRPr="00ED3AA1">
        <w:rPr>
          <w:rFonts w:ascii="Times New Roman" w:hAnsi="Times New Roman"/>
          <w:sz w:val="24"/>
        </w:rPr>
        <w:tab/>
      </w:r>
      <w:r w:rsidRPr="00ED3AA1">
        <w:rPr>
          <w:rFonts w:ascii="Times New Roman" w:hAnsi="Times New Roman"/>
          <w:sz w:val="24"/>
        </w:rPr>
        <w:tab/>
      </w:r>
      <w:r w:rsidRPr="00ED3AA1">
        <w:rPr>
          <w:rFonts w:ascii="Times New Roman" w:hAnsi="Times New Roman"/>
          <w:sz w:val="24"/>
        </w:rPr>
        <w:tab/>
      </w:r>
      <w:r w:rsidRPr="00ED3AA1">
        <w:rPr>
          <w:rFonts w:ascii="Times New Roman" w:hAnsi="Times New Roman"/>
          <w:sz w:val="24"/>
        </w:rPr>
        <w:tab/>
      </w:r>
      <w:r w:rsidRPr="00ED3AA1">
        <w:rPr>
          <w:rFonts w:ascii="Times New Roman" w:hAnsi="Times New Roman"/>
          <w:sz w:val="24"/>
        </w:rPr>
        <w:tab/>
        <w:t>27</w:t>
      </w:r>
    </w:p>
    <w:p w:rsidR="00F70590" w:rsidRPr="00ED3AA1" w:rsidRDefault="00F70590" w:rsidP="00EE601A">
      <w:pPr>
        <w:pStyle w:val="ListParagraph"/>
        <w:numPr>
          <w:ilvl w:val="0"/>
          <w:numId w:val="2"/>
        </w:numPr>
        <w:spacing w:line="360" w:lineRule="auto"/>
        <w:jc w:val="both"/>
        <w:rPr>
          <w:rFonts w:ascii="Times New Roman" w:hAnsi="Times New Roman"/>
          <w:sz w:val="24"/>
        </w:rPr>
      </w:pPr>
      <w:r w:rsidRPr="00ED3AA1">
        <w:rPr>
          <w:rFonts w:ascii="Times New Roman" w:hAnsi="Times New Roman"/>
          <w:sz w:val="24"/>
        </w:rPr>
        <w:t xml:space="preserve">Żywnie Człowieka i Dietetyka II stopień, studia stacjonarne </w:t>
      </w:r>
      <w:r w:rsidRPr="00ED3AA1">
        <w:rPr>
          <w:rFonts w:ascii="Times New Roman" w:hAnsi="Times New Roman"/>
          <w:sz w:val="24"/>
        </w:rPr>
        <w:tab/>
      </w:r>
      <w:r w:rsidRPr="00ED3AA1">
        <w:rPr>
          <w:rFonts w:ascii="Times New Roman" w:hAnsi="Times New Roman"/>
          <w:sz w:val="24"/>
        </w:rPr>
        <w:tab/>
        <w:t>18</w:t>
      </w:r>
      <w:r w:rsidRPr="00ED3AA1">
        <w:rPr>
          <w:rFonts w:ascii="Times New Roman" w:hAnsi="Times New Roman"/>
          <w:sz w:val="24"/>
        </w:rPr>
        <w:tab/>
      </w:r>
    </w:p>
    <w:p w:rsidR="00F70590" w:rsidRPr="00ED3AA1" w:rsidRDefault="00F70590" w:rsidP="00EE601A">
      <w:pPr>
        <w:pStyle w:val="ListParagraph"/>
        <w:numPr>
          <w:ilvl w:val="0"/>
          <w:numId w:val="2"/>
        </w:numPr>
        <w:spacing w:line="360" w:lineRule="auto"/>
        <w:jc w:val="both"/>
        <w:rPr>
          <w:rFonts w:ascii="Times New Roman" w:hAnsi="Times New Roman"/>
          <w:sz w:val="24"/>
        </w:rPr>
      </w:pPr>
      <w:r w:rsidRPr="00ED3AA1">
        <w:rPr>
          <w:rFonts w:ascii="Times New Roman" w:hAnsi="Times New Roman"/>
          <w:sz w:val="24"/>
        </w:rPr>
        <w:t>Technologia Żywności i Żywienia Człowieka II stopień, stacjonarne</w:t>
      </w:r>
      <w:r w:rsidRPr="00ED3AA1">
        <w:rPr>
          <w:rFonts w:ascii="Times New Roman" w:hAnsi="Times New Roman"/>
          <w:sz w:val="24"/>
        </w:rPr>
        <w:tab/>
        <w:t>25</w:t>
      </w:r>
      <w:r w:rsidRPr="00ED3AA1">
        <w:rPr>
          <w:rFonts w:ascii="Times New Roman" w:hAnsi="Times New Roman"/>
          <w:sz w:val="24"/>
        </w:rPr>
        <w:tab/>
      </w:r>
    </w:p>
    <w:p w:rsidR="00F70590" w:rsidRPr="00ED3AA1" w:rsidRDefault="00F70590" w:rsidP="00EE601A">
      <w:pPr>
        <w:pStyle w:val="ListParagraph"/>
        <w:numPr>
          <w:ilvl w:val="0"/>
          <w:numId w:val="2"/>
        </w:numPr>
        <w:spacing w:line="360" w:lineRule="auto"/>
        <w:jc w:val="both"/>
        <w:rPr>
          <w:rFonts w:ascii="Times New Roman" w:hAnsi="Times New Roman"/>
          <w:sz w:val="24"/>
        </w:rPr>
      </w:pPr>
      <w:r w:rsidRPr="00ED3AA1">
        <w:rPr>
          <w:rFonts w:ascii="Times New Roman" w:hAnsi="Times New Roman"/>
          <w:sz w:val="24"/>
        </w:rPr>
        <w:t xml:space="preserve">Biotechnologia II stopień, studia stacjonarne </w:t>
      </w:r>
      <w:r w:rsidRPr="00ED3AA1">
        <w:rPr>
          <w:rFonts w:ascii="Times New Roman" w:hAnsi="Times New Roman"/>
          <w:sz w:val="24"/>
        </w:rPr>
        <w:tab/>
      </w:r>
      <w:r w:rsidRPr="00ED3AA1">
        <w:rPr>
          <w:rFonts w:ascii="Times New Roman" w:hAnsi="Times New Roman"/>
          <w:sz w:val="24"/>
        </w:rPr>
        <w:tab/>
      </w:r>
      <w:r w:rsidRPr="00ED3AA1">
        <w:rPr>
          <w:rFonts w:ascii="Times New Roman" w:hAnsi="Times New Roman"/>
          <w:sz w:val="24"/>
        </w:rPr>
        <w:tab/>
      </w:r>
      <w:r w:rsidRPr="00ED3AA1">
        <w:rPr>
          <w:rFonts w:ascii="Times New Roman" w:hAnsi="Times New Roman"/>
          <w:sz w:val="24"/>
        </w:rPr>
        <w:tab/>
        <w:t>10</w:t>
      </w:r>
    </w:p>
    <w:p w:rsidR="00F70590" w:rsidRPr="00ED3AA1" w:rsidRDefault="00F70590" w:rsidP="00436975">
      <w:pPr>
        <w:pStyle w:val="Heading1"/>
        <w:spacing w:line="240" w:lineRule="auto"/>
        <w:jc w:val="both"/>
        <w:rPr>
          <w:rFonts w:ascii="Times New Roman" w:hAnsi="Times New Roman"/>
          <w:color w:val="auto"/>
        </w:rPr>
      </w:pPr>
      <w:bookmarkStart w:id="3" w:name="_Toc500721274"/>
      <w:r w:rsidRPr="00ED3AA1">
        <w:rPr>
          <w:rFonts w:ascii="Times New Roman" w:hAnsi="Times New Roman"/>
          <w:color w:val="auto"/>
        </w:rPr>
        <w:t>Opracowanie wyników dla wszystkich kierunków</w:t>
      </w:r>
      <w:bookmarkEnd w:id="3"/>
      <w:r w:rsidRPr="00ED3AA1">
        <w:rPr>
          <w:rFonts w:ascii="Times New Roman" w:hAnsi="Times New Roman"/>
          <w:color w:val="auto"/>
        </w:rPr>
        <w:t xml:space="preserve"> </w:t>
      </w:r>
    </w:p>
    <w:p w:rsidR="00F70590" w:rsidRPr="00ED3AA1"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Poniżej zamieszczone tabele zawierają wyniki procentowe odpowiedzi respondentów.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Legenda</w:t>
      </w:r>
    </w:p>
    <w:tbl>
      <w:tblPr>
        <w:tblW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1559"/>
      </w:tblGrid>
      <w:tr w:rsidR="00F70590" w:rsidRPr="004B3D08" w:rsidTr="004B3D08">
        <w:trPr>
          <w:trHeight w:val="288"/>
        </w:trPr>
        <w:tc>
          <w:tcPr>
            <w:tcW w:w="534" w:type="dxa"/>
            <w:shd w:val="clear" w:color="auto" w:fill="FFFFFF"/>
          </w:tcPr>
          <w:p w:rsidR="00F70590" w:rsidRPr="004B3D08" w:rsidRDefault="00F70590" w:rsidP="004B3D08">
            <w:pPr>
              <w:spacing w:after="0" w:line="240" w:lineRule="auto"/>
              <w:jc w:val="both"/>
              <w:rPr>
                <w:rFonts w:ascii="Times New Roman" w:hAnsi="Times New Roman"/>
              </w:rPr>
            </w:pPr>
          </w:p>
        </w:tc>
        <w:tc>
          <w:tcPr>
            <w:tcW w:w="1559" w:type="dxa"/>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w:t>
            </w:r>
          </w:p>
        </w:tc>
      </w:tr>
      <w:tr w:rsidR="00F70590" w:rsidRPr="004B3D08" w:rsidTr="004B3D08">
        <w:trPr>
          <w:trHeight w:val="288"/>
        </w:trPr>
        <w:tc>
          <w:tcPr>
            <w:tcW w:w="534" w:type="dxa"/>
            <w:shd w:val="clear" w:color="auto" w:fill="F2DBDB"/>
          </w:tcPr>
          <w:p w:rsidR="00F70590" w:rsidRPr="004B3D08" w:rsidRDefault="00F70590" w:rsidP="004B3D08">
            <w:pPr>
              <w:spacing w:after="0" w:line="240" w:lineRule="auto"/>
              <w:jc w:val="both"/>
              <w:rPr>
                <w:rFonts w:ascii="Times New Roman" w:hAnsi="Times New Roman"/>
              </w:rPr>
            </w:pPr>
          </w:p>
        </w:tc>
        <w:tc>
          <w:tcPr>
            <w:tcW w:w="1559" w:type="dxa"/>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0,1-25,0%</w:t>
            </w:r>
          </w:p>
        </w:tc>
      </w:tr>
      <w:tr w:rsidR="00F70590" w:rsidRPr="004B3D08" w:rsidTr="004B3D08">
        <w:trPr>
          <w:trHeight w:val="275"/>
        </w:trPr>
        <w:tc>
          <w:tcPr>
            <w:tcW w:w="534" w:type="dxa"/>
            <w:shd w:val="clear" w:color="auto" w:fill="E5B8B7"/>
          </w:tcPr>
          <w:p w:rsidR="00F70590" w:rsidRPr="004B3D08" w:rsidRDefault="00F70590" w:rsidP="004B3D08">
            <w:pPr>
              <w:spacing w:after="0" w:line="240" w:lineRule="auto"/>
              <w:jc w:val="both"/>
              <w:rPr>
                <w:rFonts w:ascii="Times New Roman" w:hAnsi="Times New Roman"/>
              </w:rPr>
            </w:pPr>
          </w:p>
        </w:tc>
        <w:tc>
          <w:tcPr>
            <w:tcW w:w="1559" w:type="dxa"/>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25,1-50,0%</w:t>
            </w:r>
          </w:p>
        </w:tc>
      </w:tr>
      <w:tr w:rsidR="00F70590" w:rsidRPr="004B3D08" w:rsidTr="004B3D08">
        <w:trPr>
          <w:trHeight w:val="275"/>
        </w:trPr>
        <w:tc>
          <w:tcPr>
            <w:tcW w:w="534" w:type="dxa"/>
            <w:shd w:val="clear" w:color="auto" w:fill="D99594"/>
          </w:tcPr>
          <w:p w:rsidR="00F70590" w:rsidRPr="004B3D08" w:rsidRDefault="00F70590" w:rsidP="004B3D08">
            <w:pPr>
              <w:spacing w:after="0" w:line="240" w:lineRule="auto"/>
              <w:jc w:val="both"/>
              <w:rPr>
                <w:rFonts w:ascii="Times New Roman" w:hAnsi="Times New Roman"/>
              </w:rPr>
            </w:pPr>
          </w:p>
        </w:tc>
        <w:tc>
          <w:tcPr>
            <w:tcW w:w="1559" w:type="dxa"/>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50,1-75,0%</w:t>
            </w:r>
          </w:p>
        </w:tc>
      </w:tr>
      <w:tr w:rsidR="00F70590" w:rsidRPr="004B3D08" w:rsidTr="004B3D08">
        <w:trPr>
          <w:trHeight w:val="288"/>
        </w:trPr>
        <w:tc>
          <w:tcPr>
            <w:tcW w:w="534" w:type="dxa"/>
            <w:shd w:val="clear" w:color="auto" w:fill="943634"/>
          </w:tcPr>
          <w:p w:rsidR="00F70590" w:rsidRPr="004B3D08" w:rsidRDefault="00F70590" w:rsidP="004B3D08">
            <w:pPr>
              <w:spacing w:after="0" w:line="240" w:lineRule="auto"/>
              <w:jc w:val="both"/>
              <w:rPr>
                <w:rFonts w:ascii="Times New Roman" w:hAnsi="Times New Roman"/>
              </w:rPr>
            </w:pPr>
          </w:p>
        </w:tc>
        <w:tc>
          <w:tcPr>
            <w:tcW w:w="1559" w:type="dxa"/>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75,1-100,0%</w:t>
            </w:r>
          </w:p>
        </w:tc>
      </w:tr>
    </w:tbl>
    <w:p w:rsidR="00F70590" w:rsidRPr="00ED3AA1" w:rsidRDefault="00F70590" w:rsidP="00436975">
      <w:pPr>
        <w:spacing w:line="240" w:lineRule="auto"/>
        <w:jc w:val="both"/>
        <w:rPr>
          <w:rFonts w:ascii="Times New Roman" w:hAnsi="Times New Roman"/>
        </w:rPr>
      </w:pPr>
    </w:p>
    <w:tbl>
      <w:tblPr>
        <w:tblW w:w="0" w:type="auto"/>
        <w:tblLayout w:type="fixed"/>
        <w:tblCellMar>
          <w:left w:w="70" w:type="dxa"/>
          <w:right w:w="70" w:type="dxa"/>
        </w:tblCellMar>
        <w:tblLook w:val="00A0"/>
      </w:tblPr>
      <w:tblGrid>
        <w:gridCol w:w="2835"/>
        <w:gridCol w:w="1768"/>
        <w:gridCol w:w="1769"/>
        <w:gridCol w:w="1769"/>
        <w:gridCol w:w="1767"/>
      </w:tblGrid>
      <w:tr w:rsidR="00F70590" w:rsidRPr="004B3D08" w:rsidTr="006142B8">
        <w:trPr>
          <w:trHeight w:val="300"/>
        </w:trPr>
        <w:tc>
          <w:tcPr>
            <w:tcW w:w="9908" w:type="dxa"/>
            <w:gridSpan w:val="5"/>
            <w:tcBorders>
              <w:top w:val="single" w:sz="4" w:space="0" w:color="auto"/>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 1. W jakim stopniu spełniły się Twoje oczekiwania związane z wybranym kierunkiem studiów ?</w:t>
            </w:r>
          </w:p>
        </w:tc>
      </w:tr>
      <w:tr w:rsidR="00F70590" w:rsidRPr="004B3D08" w:rsidTr="006142B8">
        <w:trPr>
          <w:trHeight w:val="300"/>
        </w:trPr>
        <w:tc>
          <w:tcPr>
            <w:tcW w:w="2835" w:type="dxa"/>
            <w:tcBorders>
              <w:top w:val="nil"/>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 </w:t>
            </w:r>
          </w:p>
        </w:tc>
        <w:tc>
          <w:tcPr>
            <w:tcW w:w="1768"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bardzo dobrze</w:t>
            </w:r>
          </w:p>
        </w:tc>
        <w:tc>
          <w:tcPr>
            <w:tcW w:w="1769"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dobrze</w:t>
            </w:r>
          </w:p>
        </w:tc>
        <w:tc>
          <w:tcPr>
            <w:tcW w:w="1769"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dostatecznie</w:t>
            </w:r>
          </w:p>
        </w:tc>
        <w:tc>
          <w:tcPr>
            <w:tcW w:w="1767"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 xml:space="preserve">niedostatecznie </w:t>
            </w:r>
          </w:p>
        </w:tc>
      </w:tr>
      <w:tr w:rsidR="00F70590" w:rsidRPr="004B3D08" w:rsidTr="006142B8">
        <w:trPr>
          <w:trHeight w:val="300"/>
        </w:trPr>
        <w:tc>
          <w:tcPr>
            <w:tcW w:w="2835" w:type="dxa"/>
            <w:tcBorders>
              <w:top w:val="nil"/>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 xml:space="preserve">Dietetyka I st. stacj. </w:t>
            </w:r>
          </w:p>
        </w:tc>
        <w:tc>
          <w:tcPr>
            <w:tcW w:w="1768" w:type="dxa"/>
            <w:tcBorders>
              <w:top w:val="single" w:sz="4" w:space="0" w:color="auto"/>
              <w:left w:val="nil"/>
              <w:right w:val="single" w:sz="4" w:space="0" w:color="auto"/>
            </w:tcBorders>
            <w:shd w:val="clear" w:color="auto" w:fill="F2DBDB"/>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14,8</w:t>
            </w:r>
          </w:p>
        </w:tc>
        <w:tc>
          <w:tcPr>
            <w:tcW w:w="1769"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48,1</w:t>
            </w:r>
          </w:p>
        </w:tc>
        <w:tc>
          <w:tcPr>
            <w:tcW w:w="1769"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37,0</w:t>
            </w:r>
          </w:p>
        </w:tc>
        <w:tc>
          <w:tcPr>
            <w:tcW w:w="1767"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0,0</w:t>
            </w:r>
          </w:p>
        </w:tc>
      </w:tr>
      <w:tr w:rsidR="00F70590" w:rsidRPr="004B3D08" w:rsidTr="006142B8">
        <w:trPr>
          <w:trHeight w:val="300"/>
        </w:trPr>
        <w:tc>
          <w:tcPr>
            <w:tcW w:w="2835" w:type="dxa"/>
            <w:tcBorders>
              <w:top w:val="nil"/>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Biotechnologia II st. stacj.</w:t>
            </w:r>
          </w:p>
        </w:tc>
        <w:tc>
          <w:tcPr>
            <w:tcW w:w="1768" w:type="dxa"/>
            <w:tcBorders>
              <w:left w:val="nil"/>
              <w:bottom w:val="single" w:sz="4" w:space="0" w:color="auto"/>
              <w:right w:val="single" w:sz="4" w:space="0" w:color="auto"/>
            </w:tcBorders>
            <w:shd w:val="clear" w:color="auto" w:fill="F2DBDB"/>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10,0</w:t>
            </w:r>
          </w:p>
        </w:tc>
        <w:tc>
          <w:tcPr>
            <w:tcW w:w="1769" w:type="dxa"/>
            <w:tcBorders>
              <w:top w:val="single" w:sz="4" w:space="0" w:color="auto"/>
              <w:left w:val="nil"/>
              <w:bottom w:val="single" w:sz="4" w:space="0" w:color="auto"/>
              <w:right w:val="single" w:sz="4" w:space="0" w:color="auto"/>
            </w:tcBorders>
            <w:shd w:val="clear" w:color="auto" w:fill="D99594"/>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60,0</w:t>
            </w:r>
          </w:p>
        </w:tc>
        <w:tc>
          <w:tcPr>
            <w:tcW w:w="1769" w:type="dxa"/>
            <w:tcBorders>
              <w:top w:val="single" w:sz="4" w:space="0" w:color="auto"/>
              <w:left w:val="nil"/>
              <w:bottom w:val="single" w:sz="4" w:space="0" w:color="auto"/>
              <w:right w:val="single" w:sz="4" w:space="0" w:color="auto"/>
            </w:tcBorders>
            <w:shd w:val="clear" w:color="auto" w:fill="F2DBDB"/>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10,0</w:t>
            </w:r>
          </w:p>
        </w:tc>
        <w:tc>
          <w:tcPr>
            <w:tcW w:w="1767" w:type="dxa"/>
            <w:tcBorders>
              <w:top w:val="single" w:sz="4" w:space="0" w:color="auto"/>
              <w:left w:val="nil"/>
              <w:bottom w:val="single" w:sz="4" w:space="0" w:color="auto"/>
              <w:right w:val="single" w:sz="4" w:space="0" w:color="auto"/>
            </w:tcBorders>
            <w:shd w:val="clear" w:color="auto" w:fill="F2DBDB"/>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20,0</w:t>
            </w:r>
          </w:p>
        </w:tc>
      </w:tr>
      <w:tr w:rsidR="00F70590" w:rsidRPr="004B3D08" w:rsidTr="006142B8">
        <w:trPr>
          <w:trHeight w:val="300"/>
        </w:trPr>
        <w:tc>
          <w:tcPr>
            <w:tcW w:w="2835" w:type="dxa"/>
            <w:tcBorders>
              <w:top w:val="nil"/>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Technologia ż. II st. stacj</w:t>
            </w:r>
          </w:p>
        </w:tc>
        <w:tc>
          <w:tcPr>
            <w:tcW w:w="1768"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32,0</w:t>
            </w:r>
          </w:p>
        </w:tc>
        <w:tc>
          <w:tcPr>
            <w:tcW w:w="1769"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44,0</w:t>
            </w:r>
          </w:p>
        </w:tc>
        <w:tc>
          <w:tcPr>
            <w:tcW w:w="1769" w:type="dxa"/>
            <w:tcBorders>
              <w:top w:val="single" w:sz="4" w:space="0" w:color="auto"/>
              <w:left w:val="nil"/>
              <w:bottom w:val="single" w:sz="4" w:space="0" w:color="auto"/>
              <w:right w:val="single" w:sz="4" w:space="0" w:color="auto"/>
            </w:tcBorders>
            <w:shd w:val="clear" w:color="auto" w:fill="F2DBDB"/>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24,0</w:t>
            </w:r>
          </w:p>
        </w:tc>
        <w:tc>
          <w:tcPr>
            <w:tcW w:w="1767"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0,0</w:t>
            </w:r>
          </w:p>
        </w:tc>
      </w:tr>
      <w:tr w:rsidR="00F70590" w:rsidRPr="004B3D08" w:rsidTr="006142B8">
        <w:trPr>
          <w:trHeight w:val="300"/>
        </w:trPr>
        <w:tc>
          <w:tcPr>
            <w:tcW w:w="2835" w:type="dxa"/>
            <w:tcBorders>
              <w:top w:val="nil"/>
              <w:left w:val="single" w:sz="4" w:space="0" w:color="auto"/>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Żywienie człowieka II st. stacj</w:t>
            </w:r>
          </w:p>
        </w:tc>
        <w:tc>
          <w:tcPr>
            <w:tcW w:w="1768"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0,0</w:t>
            </w:r>
          </w:p>
        </w:tc>
        <w:tc>
          <w:tcPr>
            <w:tcW w:w="1769"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50,0</w:t>
            </w:r>
          </w:p>
        </w:tc>
        <w:tc>
          <w:tcPr>
            <w:tcW w:w="1769" w:type="dxa"/>
            <w:tcBorders>
              <w:top w:val="single" w:sz="4" w:space="0" w:color="auto"/>
              <w:left w:val="nil"/>
              <w:bottom w:val="single" w:sz="4" w:space="0" w:color="auto"/>
              <w:right w:val="single" w:sz="4" w:space="0" w:color="auto"/>
            </w:tcBorders>
            <w:shd w:val="clear" w:color="auto" w:fill="E5B8B7"/>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50,0</w:t>
            </w:r>
          </w:p>
        </w:tc>
        <w:tc>
          <w:tcPr>
            <w:tcW w:w="1767" w:type="dxa"/>
            <w:tcBorders>
              <w:top w:val="nil"/>
              <w:left w:val="nil"/>
              <w:bottom w:val="single" w:sz="4" w:space="0" w:color="auto"/>
              <w:right w:val="single" w:sz="4" w:space="0" w:color="auto"/>
            </w:tcBorders>
            <w:noWrap/>
          </w:tcPr>
          <w:p w:rsidR="00F70590" w:rsidRPr="00ED3AA1" w:rsidRDefault="00F70590" w:rsidP="0058101F">
            <w:pPr>
              <w:spacing w:after="0" w:line="240" w:lineRule="auto"/>
              <w:rPr>
                <w:rFonts w:ascii="Times New Roman" w:hAnsi="Times New Roman"/>
                <w:lang w:eastAsia="pl-PL"/>
              </w:rPr>
            </w:pPr>
            <w:r w:rsidRPr="00ED3AA1">
              <w:rPr>
                <w:rFonts w:ascii="Times New Roman" w:hAnsi="Times New Roman"/>
                <w:lang w:eastAsia="pl-PL"/>
              </w:rPr>
              <w:t>0,0</w:t>
            </w:r>
          </w:p>
        </w:tc>
      </w:tr>
    </w:tbl>
    <w:p w:rsidR="00F70590" w:rsidRPr="00ED3AA1" w:rsidRDefault="00F70590" w:rsidP="00436975">
      <w:pPr>
        <w:spacing w:line="240" w:lineRule="auto"/>
        <w:jc w:val="both"/>
        <w:rPr>
          <w:rFonts w:ascii="Times New Roman" w:hAnsi="Times New Roman"/>
          <w:b/>
        </w:rPr>
      </w:pPr>
      <w:r w:rsidRPr="00ED3AA1">
        <w:rPr>
          <w:rFonts w:ascii="Times New Roman" w:hAnsi="Times New Roman"/>
        </w:rPr>
        <w:t xml:space="preserve">Najbardziej zadowoleni z wyboru kierunku studiów są studenci </w:t>
      </w:r>
      <w:r w:rsidRPr="00ED3AA1">
        <w:rPr>
          <w:rFonts w:ascii="Times New Roman" w:hAnsi="Times New Roman"/>
          <w:b/>
        </w:rPr>
        <w:t>Biotechnologii II stopnia</w:t>
      </w:r>
      <w:r w:rsidRPr="00ED3AA1">
        <w:rPr>
          <w:rFonts w:ascii="Times New Roman" w:hAnsi="Times New Roman"/>
        </w:rPr>
        <w:t xml:space="preserve">, 70 % osób określiło swoje spełnienie oczekiwań związane z kierunkiem studiów jako </w:t>
      </w:r>
      <w:r w:rsidRPr="00ED3AA1">
        <w:rPr>
          <w:rFonts w:ascii="Times New Roman" w:hAnsi="Times New Roman"/>
          <w:b/>
        </w:rPr>
        <w:t xml:space="preserve">dobre, i bardzo dobre. </w:t>
      </w:r>
      <w:r w:rsidRPr="00ED3AA1">
        <w:rPr>
          <w:rFonts w:ascii="Times New Roman" w:hAnsi="Times New Roman"/>
        </w:rPr>
        <w:t xml:space="preserve">Następnie najbardziej zadowoleni się studenci z kierunku - </w:t>
      </w:r>
      <w:r w:rsidRPr="00ED3AA1">
        <w:rPr>
          <w:rFonts w:ascii="Times New Roman" w:hAnsi="Times New Roman"/>
          <w:b/>
        </w:rPr>
        <w:t xml:space="preserve">Technologia żywności II stopień.  </w:t>
      </w:r>
    </w:p>
    <w:p w:rsidR="00F70590" w:rsidRPr="00ED3AA1" w:rsidRDefault="00F70590" w:rsidP="00436975">
      <w:pPr>
        <w:spacing w:line="240" w:lineRule="auto"/>
        <w:jc w:val="both"/>
        <w:rPr>
          <w:rFonts w:ascii="Times New Roman" w:hAnsi="Times New Roman"/>
          <w:b/>
        </w:rPr>
      </w:pPr>
      <w:r w:rsidRPr="00ED3AA1">
        <w:rPr>
          <w:rFonts w:ascii="Times New Roman" w:hAnsi="Times New Roman"/>
        </w:rPr>
        <w:t xml:space="preserve">Kierunek </w:t>
      </w:r>
      <w:r w:rsidRPr="00ED3AA1">
        <w:rPr>
          <w:rFonts w:ascii="Times New Roman" w:hAnsi="Times New Roman"/>
          <w:b/>
        </w:rPr>
        <w:t xml:space="preserve">Żywienie człowieka i dietetyka II stopień,  </w:t>
      </w:r>
      <w:r w:rsidRPr="00ED3AA1">
        <w:rPr>
          <w:rFonts w:ascii="Times New Roman" w:hAnsi="Times New Roman"/>
        </w:rPr>
        <w:t xml:space="preserve">miał najwięcej studentów </w:t>
      </w:r>
      <w:r w:rsidRPr="00ED3AA1">
        <w:rPr>
          <w:rFonts w:ascii="Times New Roman" w:hAnsi="Times New Roman"/>
          <w:b/>
        </w:rPr>
        <w:t xml:space="preserve">najbardziej niezadowolonych </w:t>
      </w:r>
      <w:r w:rsidRPr="00ED3AA1">
        <w:rPr>
          <w:rFonts w:ascii="Times New Roman" w:hAnsi="Times New Roman"/>
        </w:rPr>
        <w:t xml:space="preserve">z odbytych studiów, aż 50% odpowiedziało na to pytanie </w:t>
      </w:r>
      <w:r w:rsidRPr="00ED3AA1">
        <w:rPr>
          <w:rFonts w:ascii="Times New Roman" w:hAnsi="Times New Roman"/>
          <w:b/>
        </w:rPr>
        <w:t xml:space="preserve">dostatecznie. </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2. Czy program kształcenia był Twoim zdaniem dobrze skonstruowany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29,6</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51,9</w:t>
            </w:r>
          </w:p>
        </w:tc>
        <w:tc>
          <w:tcPr>
            <w:tcW w:w="88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7,4</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8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16,0</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24,0</w:t>
            </w:r>
          </w:p>
        </w:tc>
        <w:tc>
          <w:tcPr>
            <w:tcW w:w="88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16,7</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72,2</w:t>
            </w:r>
          </w:p>
        </w:tc>
        <w:tc>
          <w:tcPr>
            <w:tcW w:w="88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Kierunkiem </w:t>
      </w:r>
      <w:r w:rsidRPr="00ED3AA1">
        <w:rPr>
          <w:rFonts w:ascii="Times New Roman" w:hAnsi="Times New Roman"/>
          <w:b/>
        </w:rPr>
        <w:t xml:space="preserve">najbardziej zadowolonym z programu kształcenia </w:t>
      </w:r>
      <w:r w:rsidRPr="00ED3AA1">
        <w:rPr>
          <w:rFonts w:ascii="Times New Roman" w:hAnsi="Times New Roman"/>
        </w:rPr>
        <w:t xml:space="preserve">jest </w:t>
      </w:r>
      <w:r w:rsidRPr="00ED3AA1">
        <w:rPr>
          <w:rFonts w:ascii="Times New Roman" w:hAnsi="Times New Roman"/>
          <w:b/>
        </w:rPr>
        <w:t>technologia żywności II stopnia studia stacjonarne</w:t>
      </w:r>
      <w:r w:rsidRPr="00ED3AA1">
        <w:rPr>
          <w:rFonts w:ascii="Times New Roman" w:hAnsi="Times New Roman"/>
        </w:rPr>
        <w:t xml:space="preserve"> -72%,  na drugim miejscu plasuje się </w:t>
      </w:r>
      <w:r w:rsidRPr="00ED3AA1">
        <w:rPr>
          <w:rFonts w:ascii="Times New Roman" w:hAnsi="Times New Roman"/>
          <w:b/>
        </w:rPr>
        <w:t xml:space="preserve">biotechnologia II stopnia -70% </w:t>
      </w:r>
      <w:r w:rsidRPr="00ED3AA1">
        <w:rPr>
          <w:rFonts w:ascii="Times New Roman" w:hAnsi="Times New Roman"/>
        </w:rPr>
        <w:t xml:space="preserve">zadowolonych studentów.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Najwięcej niezadowolonych studentów było na kierunku </w:t>
      </w:r>
      <w:r w:rsidRPr="00ED3AA1">
        <w:rPr>
          <w:rFonts w:ascii="Times New Roman" w:hAnsi="Times New Roman"/>
          <w:b/>
        </w:rPr>
        <w:t>żywienie człowieka i dietetyka II stopnia</w:t>
      </w:r>
      <w:r w:rsidRPr="00ED3AA1">
        <w:rPr>
          <w:rFonts w:ascii="Times New Roman" w:hAnsi="Times New Roman"/>
        </w:rPr>
        <w:t>,-77,8% Liczba niezadowolonych studentów na tym kierunku rośnie z roku na rok, w poprzednich latach 2015/2016 także przekraczała ponad połowę respondentów (61,1%).</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 Czy tematyka praktyki była zgodna z realizowanym kierunkiem studiów?</w:t>
            </w:r>
          </w:p>
        </w:tc>
      </w:tr>
      <w:tr w:rsidR="00F70590" w:rsidRPr="004B3D08" w:rsidTr="004B3D08">
        <w:trPr>
          <w:trHeight w:val="300"/>
        </w:trPr>
        <w:tc>
          <w:tcPr>
            <w:tcW w:w="10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0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37,0</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29,6</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33,3</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0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40,0</w:t>
            </w:r>
          </w:p>
        </w:tc>
        <w:tc>
          <w:tcPr>
            <w:tcW w:w="9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10,0</w:t>
            </w:r>
          </w:p>
        </w:tc>
        <w:tc>
          <w:tcPr>
            <w:tcW w:w="9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0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44,0</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28,0</w:t>
            </w:r>
          </w:p>
        </w:tc>
        <w:tc>
          <w:tcPr>
            <w:tcW w:w="9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24,0</w:t>
            </w:r>
          </w:p>
        </w:tc>
        <w:tc>
          <w:tcPr>
            <w:tcW w:w="9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w:t>
            </w:r>
          </w:p>
        </w:tc>
      </w:tr>
      <w:tr w:rsidR="00F70590" w:rsidRPr="004B3D08" w:rsidTr="004B3D08">
        <w:trPr>
          <w:trHeight w:val="300"/>
        </w:trPr>
        <w:tc>
          <w:tcPr>
            <w:tcW w:w="10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27,8</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33,3</w:t>
            </w:r>
          </w:p>
        </w:tc>
        <w:tc>
          <w:tcPr>
            <w:tcW w:w="99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33,3</w:t>
            </w:r>
          </w:p>
        </w:tc>
        <w:tc>
          <w:tcPr>
            <w:tcW w:w="9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Najbardziej zadowolonym kierunkiem z odbytych praktyk byli studenci </w:t>
      </w:r>
      <w:r w:rsidRPr="00ED3AA1">
        <w:rPr>
          <w:rFonts w:ascii="Times New Roman" w:hAnsi="Times New Roman"/>
          <w:b/>
        </w:rPr>
        <w:t xml:space="preserve">biotechnologii II stopnia </w:t>
      </w:r>
      <w:r w:rsidRPr="00ED3AA1">
        <w:rPr>
          <w:rFonts w:ascii="Times New Roman" w:hAnsi="Times New Roman"/>
        </w:rPr>
        <w:t xml:space="preserve">aż 90% pozytywnych odpowiedzi. W następnej kolejności absolwentami zadowolonymi z praktyk są studenci </w:t>
      </w:r>
      <w:r w:rsidRPr="00ED3AA1">
        <w:rPr>
          <w:rFonts w:ascii="Times New Roman" w:hAnsi="Times New Roman"/>
          <w:b/>
        </w:rPr>
        <w:t>technologii żywności II stopnia -</w:t>
      </w:r>
      <w:r w:rsidRPr="00ED3AA1">
        <w:rPr>
          <w:rFonts w:ascii="Times New Roman" w:hAnsi="Times New Roman"/>
        </w:rPr>
        <w:t>72%.</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Najbardziej niezadowoloną grupą badaną okazali się respondenci z kierunku </w:t>
      </w:r>
      <w:r w:rsidRPr="00ED3AA1">
        <w:rPr>
          <w:rFonts w:ascii="Times New Roman" w:hAnsi="Times New Roman"/>
          <w:b/>
        </w:rPr>
        <w:t>żywienie człowieka i dietetyka II stopnia -</w:t>
      </w:r>
      <w:r w:rsidRPr="00ED3AA1">
        <w:rPr>
          <w:rFonts w:ascii="Times New Roman" w:hAnsi="Times New Roman"/>
        </w:rPr>
        <w:t xml:space="preserve">38,9%, w przypadku pozostałych kierunków procentowość niezadowolonych respondentów nie przekracza połowy. </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4. Jak oceniasz stopień opieki ze strony promotora pracy dyplomowej ?</w:t>
            </w:r>
          </w:p>
        </w:tc>
      </w:tr>
      <w:tr w:rsidR="00F70590" w:rsidRPr="004B3D08" w:rsidTr="004B3D08">
        <w:trPr>
          <w:trHeight w:val="300"/>
        </w:trPr>
        <w:tc>
          <w:tcPr>
            <w:tcW w:w="14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4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77,8</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3,7</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r>
      <w:tr w:rsidR="00F70590" w:rsidRPr="004B3D08" w:rsidTr="004B3D08">
        <w:trPr>
          <w:trHeight w:val="300"/>
        </w:trPr>
        <w:tc>
          <w:tcPr>
            <w:tcW w:w="14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80,0</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80,0</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16,0</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21"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95"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72,2</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16,7</w:t>
            </w:r>
          </w:p>
        </w:tc>
        <w:tc>
          <w:tcPr>
            <w:tcW w:w="89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89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Najbardziej zadowoleni studenci z opieki promotora ukończyli</w:t>
      </w:r>
      <w:r w:rsidRPr="00ED3AA1">
        <w:rPr>
          <w:rFonts w:ascii="Times New Roman" w:hAnsi="Times New Roman"/>
          <w:b/>
        </w:rPr>
        <w:t xml:space="preserve"> kierunek biotechnologia II stopnia, </w:t>
      </w:r>
      <w:r w:rsidRPr="00ED3AA1">
        <w:rPr>
          <w:rFonts w:ascii="Times New Roman" w:hAnsi="Times New Roman"/>
        </w:rPr>
        <w:t>gdzie 100% studentów wypowiedziało się na ten temat pozytywnie</w:t>
      </w:r>
      <w:r w:rsidRPr="00ED3AA1">
        <w:rPr>
          <w:rFonts w:ascii="Times New Roman" w:hAnsi="Times New Roman"/>
          <w:b/>
        </w:rPr>
        <w:t xml:space="preserve">. </w:t>
      </w:r>
      <w:r w:rsidRPr="00ED3AA1">
        <w:rPr>
          <w:rFonts w:ascii="Times New Roman" w:hAnsi="Times New Roman"/>
        </w:rPr>
        <w:t xml:space="preserve">Następnie plasuje się </w:t>
      </w:r>
      <w:r w:rsidRPr="00ED3AA1">
        <w:rPr>
          <w:rFonts w:ascii="Times New Roman" w:hAnsi="Times New Roman"/>
          <w:b/>
        </w:rPr>
        <w:t xml:space="preserve">technologia żywności II stopnia </w:t>
      </w:r>
      <w:r w:rsidRPr="00ED3AA1">
        <w:rPr>
          <w:rFonts w:ascii="Times New Roman" w:hAnsi="Times New Roman"/>
        </w:rPr>
        <w:t>96%.</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Najmniej zadowoleni ze wszystkich kierunków są studenci </w:t>
      </w:r>
      <w:r w:rsidRPr="00ED3AA1">
        <w:rPr>
          <w:rFonts w:ascii="Times New Roman" w:hAnsi="Times New Roman"/>
          <w:b/>
        </w:rPr>
        <w:t xml:space="preserve">dietetyki I stopnia </w:t>
      </w:r>
      <w:r w:rsidRPr="00ED3AA1">
        <w:rPr>
          <w:rFonts w:ascii="Times New Roman" w:hAnsi="Times New Roman"/>
        </w:rPr>
        <w:t>gdzie 22% osób wypowiedziało się negatywnie, jednakże 82% studentów wypowiedziało się pozytywnie. Poziom niezadowolenia studentów z opieki promotora na tym kierunku wzrósł w porównaniu z rokiem poprzednim.</w:t>
      </w:r>
    </w:p>
    <w:p w:rsidR="00F70590" w:rsidRDefault="00F70590" w:rsidP="00436975">
      <w:pPr>
        <w:spacing w:line="240" w:lineRule="auto"/>
        <w:jc w:val="both"/>
        <w:rPr>
          <w:rFonts w:ascii="Times New Roman" w:hAnsi="Times New Roman"/>
        </w:rPr>
      </w:pPr>
    </w:p>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5. Jak oceniasz postawę i stosunek nauczycieli akademickich do studentów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22,2</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66,7</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32,0</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68,0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22,2</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61,1</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16,7</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Stosunek i postawę nauczycieli akademickich najwyżej ocenili studenci kierunku </w:t>
      </w:r>
      <w:r w:rsidRPr="00ED3AA1">
        <w:rPr>
          <w:rFonts w:ascii="Times New Roman" w:hAnsi="Times New Roman"/>
          <w:b/>
        </w:rPr>
        <w:t>technologii żywności II stopnia</w:t>
      </w:r>
      <w:r w:rsidRPr="00ED3AA1">
        <w:rPr>
          <w:rFonts w:ascii="Times New Roman" w:hAnsi="Times New Roman"/>
        </w:rPr>
        <w:t>-100%, zaznaczając odpowiedź bardzo dobrze i dobrze. Nikt nie ocenił postawę nauczycieli akademickich na niedostatecznie.</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Najwięcej procentowo niezadowolonych absolwentów pochodzi z kierunku </w:t>
      </w:r>
      <w:r w:rsidRPr="00ED3AA1">
        <w:rPr>
          <w:rFonts w:ascii="Times New Roman" w:hAnsi="Times New Roman"/>
          <w:b/>
        </w:rPr>
        <w:t>biotechnologii II stopnia 20</w:t>
      </w:r>
      <w:r w:rsidRPr="00ED3AA1">
        <w:rPr>
          <w:rFonts w:ascii="Times New Roman" w:hAnsi="Times New Roman"/>
        </w:rPr>
        <w:t>% wypowiedziało się negatywnie. Na pozostałych kierunkach negatywne opinie nie przekraczają 17% całości grupy badanej.</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7"/>
        <w:gridCol w:w="1767"/>
        <w:gridCol w:w="1769"/>
        <w:gridCol w:w="1771"/>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6. Jak oceniasz przepływ informacji dla studentów w Uczelni?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37,0</w:t>
            </w:r>
          </w:p>
        </w:tc>
        <w:tc>
          <w:tcPr>
            <w:tcW w:w="885"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55,6</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7,4</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40,0</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30,0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44,0</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12,0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8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33,3</w:t>
            </w:r>
          </w:p>
        </w:tc>
        <w:tc>
          <w:tcPr>
            <w:tcW w:w="885"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55,6</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5,6</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Przepływ informacji dla studentów w Uczelni najbardziej docenili studenci kierunku </w:t>
      </w:r>
      <w:r w:rsidRPr="00ED3AA1">
        <w:rPr>
          <w:rFonts w:ascii="Times New Roman" w:hAnsi="Times New Roman"/>
          <w:b/>
        </w:rPr>
        <w:t>dietetyki I stopnia, studiów stacjonarnych</w:t>
      </w:r>
      <w:r w:rsidRPr="00ED3AA1">
        <w:rPr>
          <w:rFonts w:ascii="Times New Roman" w:hAnsi="Times New Roman"/>
        </w:rPr>
        <w:t xml:space="preserve"> z wynikiem 92,6%, następnie </w:t>
      </w:r>
      <w:r w:rsidRPr="00ED3AA1">
        <w:rPr>
          <w:rFonts w:ascii="Times New Roman" w:hAnsi="Times New Roman"/>
          <w:b/>
        </w:rPr>
        <w:t xml:space="preserve">żywienie człowieka II stopnia, studia stacjonarne </w:t>
      </w:r>
      <w:r w:rsidRPr="00ED3AA1">
        <w:rPr>
          <w:rFonts w:ascii="Times New Roman" w:hAnsi="Times New Roman"/>
        </w:rPr>
        <w:t xml:space="preserve">-88,9% oraz studenci </w:t>
      </w:r>
      <w:r w:rsidRPr="00ED3AA1">
        <w:rPr>
          <w:rFonts w:ascii="Times New Roman" w:hAnsi="Times New Roman"/>
          <w:b/>
        </w:rPr>
        <w:t xml:space="preserve">technologii żywności II stopnia </w:t>
      </w:r>
      <w:r w:rsidRPr="00ED3AA1">
        <w:rPr>
          <w:rFonts w:ascii="Times New Roman" w:hAnsi="Times New Roman"/>
        </w:rPr>
        <w:t xml:space="preserve">-88%.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Najbardziej negatywnie przepływ informacji ocenili studenci </w:t>
      </w:r>
      <w:r w:rsidRPr="00ED3AA1">
        <w:rPr>
          <w:rFonts w:ascii="Times New Roman" w:hAnsi="Times New Roman"/>
          <w:b/>
        </w:rPr>
        <w:t xml:space="preserve">biotechnologii II stopnia </w:t>
      </w:r>
      <w:r w:rsidRPr="00ED3AA1">
        <w:rPr>
          <w:rFonts w:ascii="Times New Roman" w:hAnsi="Times New Roman"/>
        </w:rPr>
        <w:t>z 30% poparciem. W porównaniu z rokiem poprzednim zauważono poprawę przepływu informacji dla studwntów.</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7. Jak oceniasz obsługę studentów w dziekanacie ?</w:t>
            </w:r>
          </w:p>
        </w:tc>
      </w:tr>
      <w:tr w:rsidR="00F70590" w:rsidRPr="004B3D08" w:rsidTr="00EE601A">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EE601A">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59,3</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40,7</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EE601A">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EE601A">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72,0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8,0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EE601A">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Wszyscy studenci </w:t>
      </w:r>
      <w:r w:rsidRPr="00ED3AA1">
        <w:rPr>
          <w:rFonts w:ascii="Times New Roman" w:hAnsi="Times New Roman"/>
          <w:b/>
        </w:rPr>
        <w:t xml:space="preserve">dietetyki I stopnia studiów stacjonarnych </w:t>
      </w:r>
      <w:r w:rsidRPr="00ED3AA1">
        <w:rPr>
          <w:rFonts w:ascii="Times New Roman" w:hAnsi="Times New Roman"/>
        </w:rPr>
        <w:t xml:space="preserve">oraz studenci </w:t>
      </w:r>
      <w:r w:rsidRPr="00ED3AA1">
        <w:rPr>
          <w:rFonts w:ascii="Times New Roman" w:hAnsi="Times New Roman"/>
          <w:b/>
        </w:rPr>
        <w:t xml:space="preserve"> biotechnologii I stopnia</w:t>
      </w:r>
      <w:r w:rsidRPr="00ED3AA1">
        <w:rPr>
          <w:rFonts w:ascii="Times New Roman" w:hAnsi="Times New Roman"/>
        </w:rPr>
        <w:t xml:space="preserve"> są zadowoleni z pracy dziekanatu. Wysokie oceny, dziekanat otrzymał od studentów z kierunku </w:t>
      </w:r>
      <w:r w:rsidRPr="00ED3AA1">
        <w:rPr>
          <w:rFonts w:ascii="Times New Roman" w:hAnsi="Times New Roman"/>
          <w:b/>
        </w:rPr>
        <w:t>technologii żywności II stopnia</w:t>
      </w:r>
      <w:r w:rsidRPr="00ED3AA1">
        <w:rPr>
          <w:rFonts w:ascii="Times New Roman" w:hAnsi="Times New Roman"/>
        </w:rPr>
        <w:t xml:space="preserve"> -92%.</w:t>
      </w:r>
    </w:p>
    <w:p w:rsidR="00F70590" w:rsidRPr="00ED3AA1" w:rsidRDefault="00F70590" w:rsidP="00436975">
      <w:pPr>
        <w:spacing w:line="240" w:lineRule="auto"/>
        <w:jc w:val="both"/>
        <w:rPr>
          <w:rFonts w:ascii="Times New Roman" w:hAnsi="Times New Roman"/>
          <w:b/>
        </w:rPr>
      </w:pPr>
      <w:r w:rsidRPr="00ED3AA1">
        <w:rPr>
          <w:rFonts w:ascii="Times New Roman" w:hAnsi="Times New Roman"/>
        </w:rPr>
        <w:t xml:space="preserve">Jedyne negatywne oceny pracy dziekanatu wystawili studenci kierunku </w:t>
      </w:r>
      <w:r w:rsidRPr="00ED3AA1">
        <w:rPr>
          <w:rFonts w:ascii="Times New Roman" w:hAnsi="Times New Roman"/>
          <w:b/>
        </w:rPr>
        <w:t>Żywienie człowieka II stopnia, studia stacjonarne- 8%</w:t>
      </w:r>
    </w:p>
    <w:p w:rsidR="00F70590" w:rsidRDefault="00F70590" w:rsidP="00436975">
      <w:pPr>
        <w:spacing w:line="240" w:lineRule="auto"/>
        <w:jc w:val="both"/>
        <w:rPr>
          <w:rFonts w:ascii="Times New Roman" w:hAnsi="Times New Roman"/>
        </w:rPr>
      </w:pPr>
    </w:p>
    <w:p w:rsidR="00F70590" w:rsidRDefault="00F70590" w:rsidP="00436975">
      <w:pPr>
        <w:spacing w:line="240" w:lineRule="auto"/>
        <w:jc w:val="both"/>
        <w:rPr>
          <w:rFonts w:ascii="Times New Roman" w:hAnsi="Times New Roman"/>
        </w:rPr>
      </w:pPr>
    </w:p>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1"/>
        <w:gridCol w:w="1817"/>
        <w:gridCol w:w="1008"/>
        <w:gridCol w:w="1613"/>
        <w:gridCol w:w="1945"/>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8. Jak oceniasz obsługę studentów w Dziale Spraw Socjalnych Studentów i domach akademickich ?</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910"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50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70,4</w:t>
            </w:r>
          </w:p>
        </w:tc>
        <w:tc>
          <w:tcPr>
            <w:tcW w:w="50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22,2</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7,4</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70,0</w:t>
            </w:r>
          </w:p>
        </w:tc>
        <w:tc>
          <w:tcPr>
            <w:tcW w:w="50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30,0</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84,0</w:t>
            </w:r>
          </w:p>
        </w:tc>
        <w:tc>
          <w:tcPr>
            <w:tcW w:w="50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16,0</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910"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33,3</w:t>
            </w:r>
          </w:p>
        </w:tc>
        <w:tc>
          <w:tcPr>
            <w:tcW w:w="505"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55,6</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Na kierunku </w:t>
      </w:r>
      <w:r w:rsidRPr="00ED3AA1">
        <w:rPr>
          <w:rFonts w:ascii="Times New Roman" w:hAnsi="Times New Roman"/>
          <w:b/>
        </w:rPr>
        <w:t>technologia żywności II stopień</w:t>
      </w:r>
      <w:r w:rsidRPr="00ED3AA1">
        <w:rPr>
          <w:rFonts w:ascii="Times New Roman" w:hAnsi="Times New Roman"/>
        </w:rPr>
        <w:t xml:space="preserve"> oraz </w:t>
      </w:r>
      <w:r w:rsidRPr="00ED3AA1">
        <w:rPr>
          <w:rFonts w:ascii="Times New Roman" w:hAnsi="Times New Roman"/>
          <w:b/>
        </w:rPr>
        <w:t>biotechnologia II stopnia, studiów stacjonarnych</w:t>
      </w:r>
      <w:r w:rsidRPr="00ED3AA1">
        <w:rPr>
          <w:rFonts w:ascii="Times New Roman" w:hAnsi="Times New Roman"/>
        </w:rPr>
        <w:t xml:space="preserve"> jest 100% zadowolonych studentów z obsługi Działu Spraw Socjalnych i domów akademickich.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Najbardziej niezadowolonym kierunkiem jest</w:t>
      </w:r>
      <w:r w:rsidRPr="00ED3AA1">
        <w:rPr>
          <w:rFonts w:ascii="Times New Roman" w:hAnsi="Times New Roman"/>
          <w:b/>
        </w:rPr>
        <w:t xml:space="preserve"> żywienie człowieka i dietetyka II stopnia</w:t>
      </w:r>
      <w:r w:rsidRPr="00ED3AA1">
        <w:rPr>
          <w:rFonts w:ascii="Times New Roman" w:hAnsi="Times New Roman"/>
        </w:rPr>
        <w:t>, gdzie pojawiło się najwięcej negatywnych opinii -11%.</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1"/>
        <w:gridCol w:w="1817"/>
        <w:gridCol w:w="1008"/>
        <w:gridCol w:w="1613"/>
        <w:gridCol w:w="1945"/>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9. Jak oceniasz możliwości dosepu do literatury i bazy danych?</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910"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50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66,7</w:t>
            </w:r>
          </w:p>
        </w:tc>
        <w:tc>
          <w:tcPr>
            <w:tcW w:w="50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22,2</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7,4</w:t>
            </w:r>
          </w:p>
        </w:tc>
        <w:tc>
          <w:tcPr>
            <w:tcW w:w="974"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3,7</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70,0</w:t>
            </w:r>
          </w:p>
        </w:tc>
        <w:tc>
          <w:tcPr>
            <w:tcW w:w="50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80,0</w:t>
            </w:r>
          </w:p>
        </w:tc>
        <w:tc>
          <w:tcPr>
            <w:tcW w:w="505"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20,0</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61,1</w:t>
            </w:r>
          </w:p>
        </w:tc>
        <w:tc>
          <w:tcPr>
            <w:tcW w:w="50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38,9</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Ogólnie respondenci oceniają dostęp do bazy danych i literatury </w:t>
      </w:r>
      <w:r w:rsidRPr="00ED3AA1">
        <w:rPr>
          <w:rFonts w:ascii="Times New Roman" w:hAnsi="Times New Roman"/>
          <w:b/>
        </w:rPr>
        <w:t xml:space="preserve">bardzo dobrze. </w:t>
      </w:r>
      <w:r w:rsidRPr="00ED3AA1">
        <w:rPr>
          <w:rFonts w:ascii="Times New Roman" w:hAnsi="Times New Roman"/>
        </w:rPr>
        <w:t xml:space="preserve">Najbardziej zadowolonym kierunkiem jest </w:t>
      </w:r>
      <w:r w:rsidRPr="00ED3AA1">
        <w:rPr>
          <w:rFonts w:ascii="Times New Roman" w:hAnsi="Times New Roman"/>
          <w:b/>
        </w:rPr>
        <w:t>technologia żywności II stopień</w:t>
      </w:r>
      <w:r w:rsidRPr="00ED3AA1">
        <w:rPr>
          <w:rFonts w:ascii="Times New Roman" w:hAnsi="Times New Roman"/>
        </w:rPr>
        <w:t xml:space="preserve"> gdzie jest 100% pozytywnych opinii. </w:t>
      </w:r>
    </w:p>
    <w:p w:rsidR="00F70590" w:rsidRPr="00ED3AA1" w:rsidRDefault="00F70590" w:rsidP="00436975">
      <w:pPr>
        <w:spacing w:line="240" w:lineRule="auto"/>
        <w:jc w:val="both"/>
        <w:rPr>
          <w:rFonts w:ascii="Times New Roman" w:hAnsi="Times New Roman"/>
        </w:rPr>
      </w:pPr>
      <w:r w:rsidRPr="00ED3AA1">
        <w:rPr>
          <w:rFonts w:ascii="Times New Roman" w:hAnsi="Times New Roman"/>
          <w:b/>
        </w:rPr>
        <w:t xml:space="preserve">Żywienie człowieka i dietetyka II stopnia </w:t>
      </w:r>
      <w:r w:rsidRPr="00ED3AA1">
        <w:rPr>
          <w:rFonts w:ascii="Times New Roman" w:hAnsi="Times New Roman"/>
        </w:rPr>
        <w:t xml:space="preserve">również oceniła dostęp do literatury w 100% pozytywnie, co jest poprawą w stosunku do roku poprzedniego. Natomiast </w:t>
      </w:r>
      <w:r w:rsidRPr="00ED3AA1">
        <w:rPr>
          <w:rFonts w:ascii="Times New Roman" w:hAnsi="Times New Roman"/>
          <w:b/>
        </w:rPr>
        <w:t xml:space="preserve">dietetyka I stopnia </w:t>
      </w:r>
      <w:r w:rsidRPr="00ED3AA1">
        <w:rPr>
          <w:rFonts w:ascii="Times New Roman" w:hAnsi="Times New Roman"/>
        </w:rPr>
        <w:t>ma największy odsetek niezadowolonych absolwentów, jednakże nie przekracza on 12%.</w:t>
      </w:r>
    </w:p>
    <w:p w:rsidR="00F70590" w:rsidRPr="00ED3AA1" w:rsidRDefault="00F70590" w:rsidP="00436975">
      <w:pPr>
        <w:spacing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1"/>
        <w:gridCol w:w="1817"/>
        <w:gridCol w:w="1008"/>
        <w:gridCol w:w="1613"/>
        <w:gridCol w:w="1945"/>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10. Jak oceniasz bazę materialną i warunki socjalno-bytowe w czasie studiów?</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910"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50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51,9</w:t>
            </w:r>
          </w:p>
        </w:tc>
        <w:tc>
          <w:tcPr>
            <w:tcW w:w="50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48,1</w:t>
            </w:r>
          </w:p>
        </w:tc>
        <w:tc>
          <w:tcPr>
            <w:tcW w:w="808"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910"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40,0</w:t>
            </w:r>
          </w:p>
        </w:tc>
        <w:tc>
          <w:tcPr>
            <w:tcW w:w="505"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50,0</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10,0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910"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64,0</w:t>
            </w:r>
          </w:p>
        </w:tc>
        <w:tc>
          <w:tcPr>
            <w:tcW w:w="50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32,0</w:t>
            </w:r>
          </w:p>
        </w:tc>
        <w:tc>
          <w:tcPr>
            <w:tcW w:w="808"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4B3D08">
        <w:trPr>
          <w:trHeight w:val="300"/>
        </w:trPr>
        <w:tc>
          <w:tcPr>
            <w:tcW w:w="1803"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910"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27,8</w:t>
            </w:r>
          </w:p>
        </w:tc>
        <w:tc>
          <w:tcPr>
            <w:tcW w:w="505"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44,4</w:t>
            </w:r>
          </w:p>
        </w:tc>
        <w:tc>
          <w:tcPr>
            <w:tcW w:w="808"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27,8</w:t>
            </w:r>
          </w:p>
        </w:tc>
        <w:tc>
          <w:tcPr>
            <w:tcW w:w="974"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Pr="00ED3AA1" w:rsidRDefault="00F70590" w:rsidP="00436975">
      <w:pPr>
        <w:spacing w:line="240" w:lineRule="auto"/>
        <w:jc w:val="both"/>
        <w:rPr>
          <w:rFonts w:ascii="Times New Roman" w:hAnsi="Times New Roman"/>
          <w:b/>
        </w:rPr>
      </w:pPr>
    </w:p>
    <w:p w:rsidR="00F70590" w:rsidRPr="00ED3AA1" w:rsidRDefault="00F70590" w:rsidP="00436975">
      <w:pPr>
        <w:spacing w:line="240" w:lineRule="auto"/>
        <w:jc w:val="both"/>
        <w:rPr>
          <w:rFonts w:ascii="Times New Roman" w:hAnsi="Times New Roman"/>
          <w:b/>
        </w:rPr>
      </w:pPr>
      <w:r w:rsidRPr="00ED3AA1">
        <w:rPr>
          <w:rFonts w:ascii="Times New Roman" w:hAnsi="Times New Roman"/>
        </w:rPr>
        <w:t xml:space="preserve">Studenci </w:t>
      </w:r>
      <w:r w:rsidRPr="00ED3AA1">
        <w:rPr>
          <w:rFonts w:ascii="Times New Roman" w:hAnsi="Times New Roman"/>
          <w:b/>
        </w:rPr>
        <w:t xml:space="preserve">Dietetyki I stopnia studiów stacjonarnych </w:t>
      </w:r>
      <w:r w:rsidRPr="00ED3AA1">
        <w:rPr>
          <w:rFonts w:ascii="Times New Roman" w:hAnsi="Times New Roman"/>
        </w:rPr>
        <w:t xml:space="preserve">oceniają bazę materialną i warunki socjalno-bytowe najlepiej ze wszystkich kierunków (100%). Respondenci ze wszystkich kierunków są ogólnie zadowoleni. Najwięcej negatywnych opinii, 27,8% studentów z kierunku </w:t>
      </w:r>
      <w:r w:rsidRPr="00ED3AA1">
        <w:rPr>
          <w:rFonts w:ascii="Times New Roman" w:hAnsi="Times New Roman"/>
          <w:b/>
        </w:rPr>
        <w:t>żywienie człowieka i dietetyka</w:t>
      </w:r>
      <w:r w:rsidRPr="00ED3AA1">
        <w:rPr>
          <w:rFonts w:ascii="Times New Roman" w:hAnsi="Times New Roman"/>
        </w:rPr>
        <w:t xml:space="preserve"> twierdzi że są </w:t>
      </w:r>
      <w:r w:rsidRPr="00ED3AA1">
        <w:rPr>
          <w:rFonts w:ascii="Times New Roman" w:hAnsi="Times New Roman"/>
          <w:b/>
        </w:rPr>
        <w:t>dostateczne.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769"/>
        <w:gridCol w:w="1769"/>
        <w:gridCol w:w="1769"/>
        <w:gridCol w:w="1767"/>
      </w:tblGrid>
      <w:tr w:rsidR="00F70590" w:rsidRPr="004B3D08" w:rsidTr="004B3D08">
        <w:trPr>
          <w:trHeight w:val="300"/>
        </w:trPr>
        <w:tc>
          <w:tcPr>
            <w:tcW w:w="5000" w:type="pct"/>
            <w:gridSpan w:val="5"/>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 11. Jak oceniasz warunki w Uczelni umożliwiające rozwój kulturalny, sportowy i intelektualny? </w:t>
            </w:r>
          </w:p>
        </w:tc>
      </w:tr>
      <w:tr w:rsidR="00F70590" w:rsidRPr="004B3D08" w:rsidTr="00F83D06">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bardzo 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dobrze</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dostatecznie</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niedostatecznie </w:t>
            </w:r>
          </w:p>
        </w:tc>
      </w:tr>
      <w:tr w:rsidR="00F70590" w:rsidRPr="004B3D08" w:rsidTr="00F83D06">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 xml:space="preserve">Dietetyka I st. stacj. </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55,6</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40,7</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F83D06">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Biotechnologia II st. stacj.</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60,0</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40,0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F83D06">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Technologia ż.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48,0</w:t>
            </w:r>
          </w:p>
        </w:tc>
        <w:tc>
          <w:tcPr>
            <w:tcW w:w="886" w:type="pct"/>
            <w:shd w:val="clear" w:color="auto" w:fill="D99594"/>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52,0</w:t>
            </w:r>
          </w:p>
        </w:tc>
        <w:tc>
          <w:tcPr>
            <w:tcW w:w="886"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r w:rsidR="00F70590" w:rsidRPr="004B3D08" w:rsidTr="00F83D06">
        <w:trPr>
          <w:trHeight w:val="300"/>
        </w:trPr>
        <w:tc>
          <w:tcPr>
            <w:tcW w:w="1457"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Żywienie człowieka II st. stacj</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44,4</w:t>
            </w:r>
          </w:p>
        </w:tc>
        <w:tc>
          <w:tcPr>
            <w:tcW w:w="886" w:type="pct"/>
            <w:shd w:val="clear" w:color="auto" w:fill="E5B8B7"/>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44,4</w:t>
            </w:r>
          </w:p>
        </w:tc>
        <w:tc>
          <w:tcPr>
            <w:tcW w:w="886" w:type="pct"/>
            <w:shd w:val="clear" w:color="auto" w:fill="F2DBDB"/>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11,1</w:t>
            </w:r>
          </w:p>
        </w:tc>
        <w:tc>
          <w:tcPr>
            <w:tcW w:w="885" w:type="pct"/>
            <w:noWrap/>
          </w:tcPr>
          <w:p w:rsidR="00F70590" w:rsidRPr="004B3D08" w:rsidRDefault="00F70590" w:rsidP="004B3D08">
            <w:pPr>
              <w:spacing w:after="0" w:line="240" w:lineRule="auto"/>
              <w:jc w:val="both"/>
              <w:rPr>
                <w:rFonts w:ascii="Times New Roman" w:hAnsi="Times New Roman"/>
              </w:rPr>
            </w:pPr>
            <w:r w:rsidRPr="004B3D08">
              <w:rPr>
                <w:rFonts w:ascii="Times New Roman" w:hAnsi="Times New Roman"/>
              </w:rPr>
              <w:t>0,0</w:t>
            </w:r>
          </w:p>
        </w:tc>
      </w:tr>
    </w:tbl>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Warunki umożliwiające rozwój kulturalny, sportowy i intelektualny na Uczelni najbardziej docenili studenci kierunku </w:t>
      </w:r>
      <w:r w:rsidRPr="00ED3AA1">
        <w:rPr>
          <w:rFonts w:ascii="Times New Roman" w:hAnsi="Times New Roman"/>
          <w:b/>
        </w:rPr>
        <w:t>biotechnologia II stopnia, studiów stacjonarnych</w:t>
      </w:r>
      <w:r w:rsidRPr="00ED3AA1">
        <w:rPr>
          <w:rFonts w:ascii="Times New Roman" w:hAnsi="Times New Roman"/>
        </w:rPr>
        <w:t xml:space="preserve"> oraz </w:t>
      </w:r>
      <w:r w:rsidRPr="00ED3AA1">
        <w:rPr>
          <w:rFonts w:ascii="Times New Roman" w:hAnsi="Times New Roman"/>
          <w:b/>
        </w:rPr>
        <w:t xml:space="preserve">technologia żywności II stopnia. </w:t>
      </w:r>
    </w:p>
    <w:p w:rsidR="00F70590" w:rsidRDefault="00F70590" w:rsidP="00436975">
      <w:pPr>
        <w:spacing w:line="240" w:lineRule="auto"/>
        <w:jc w:val="both"/>
        <w:rPr>
          <w:rFonts w:ascii="Times New Roman" w:hAnsi="Times New Roman"/>
        </w:rPr>
      </w:pPr>
      <w:r w:rsidRPr="00ED3AA1">
        <w:rPr>
          <w:rFonts w:ascii="Times New Roman" w:hAnsi="Times New Roman"/>
        </w:rPr>
        <w:t xml:space="preserve">Najmniej zadowolonym kierunkiem z warunków umożliwiających rozwój na Uczelni są absolwenci </w:t>
      </w:r>
      <w:r w:rsidRPr="00ED3AA1">
        <w:rPr>
          <w:rFonts w:ascii="Times New Roman" w:hAnsi="Times New Roman"/>
          <w:b/>
        </w:rPr>
        <w:t xml:space="preserve">żywienia człowieka i dietetyki 11%. </w:t>
      </w:r>
      <w:r w:rsidRPr="00ED3AA1">
        <w:rPr>
          <w:rFonts w:ascii="Times New Roman" w:hAnsi="Times New Roman"/>
        </w:rPr>
        <w:t xml:space="preserve">W porównaniu z rokiem poprzednim oceny respondentów znacznie się poprawiły. </w:t>
      </w:r>
    </w:p>
    <w:p w:rsidR="00F70590" w:rsidRPr="00ED3AA1" w:rsidRDefault="00F70590" w:rsidP="00436975">
      <w:pPr>
        <w:spacing w:line="240" w:lineRule="auto"/>
        <w:jc w:val="both"/>
        <w:rPr>
          <w:rFonts w:ascii="Times New Roman" w:hAnsi="Times New Roman"/>
        </w:rPr>
      </w:pPr>
    </w:p>
    <w:p w:rsidR="00F70590" w:rsidRPr="00ED3AA1" w:rsidRDefault="00F70590" w:rsidP="00436975">
      <w:pPr>
        <w:pStyle w:val="Heading1"/>
        <w:spacing w:line="240" w:lineRule="auto"/>
        <w:jc w:val="both"/>
        <w:rPr>
          <w:rFonts w:ascii="Times New Roman" w:hAnsi="Times New Roman"/>
          <w:color w:val="auto"/>
        </w:rPr>
      </w:pPr>
      <w:bookmarkStart w:id="4" w:name="_Toc500721275"/>
      <w:r w:rsidRPr="00ED3AA1">
        <w:rPr>
          <w:rFonts w:ascii="Times New Roman" w:hAnsi="Times New Roman"/>
          <w:color w:val="auto"/>
        </w:rPr>
        <w:t>Wyniki ankiety według kierunków</w:t>
      </w:r>
      <w:bookmarkEnd w:id="4"/>
      <w:r w:rsidRPr="00ED3AA1">
        <w:rPr>
          <w:rFonts w:ascii="Times New Roman" w:hAnsi="Times New Roman"/>
          <w:color w:val="auto"/>
        </w:rPr>
        <w:t xml:space="preserve"> </w:t>
      </w:r>
    </w:p>
    <w:p w:rsidR="00F70590" w:rsidRPr="00ED3AA1" w:rsidRDefault="00F70590" w:rsidP="00436975">
      <w:pPr>
        <w:spacing w:line="240" w:lineRule="auto"/>
        <w:jc w:val="both"/>
        <w:rPr>
          <w:rFonts w:ascii="Times New Roman" w:hAnsi="Times New Roman"/>
          <w:b/>
        </w:rPr>
      </w:pPr>
    </w:p>
    <w:p w:rsidR="00F70590" w:rsidRPr="00ED3AA1" w:rsidRDefault="00F70590" w:rsidP="00436975">
      <w:pPr>
        <w:pStyle w:val="Heading2"/>
        <w:spacing w:line="240" w:lineRule="auto"/>
        <w:jc w:val="both"/>
        <w:rPr>
          <w:rFonts w:ascii="Times New Roman" w:hAnsi="Times New Roman"/>
          <w:color w:val="auto"/>
        </w:rPr>
      </w:pPr>
      <w:bookmarkStart w:id="5" w:name="_Toc500721276"/>
      <w:r w:rsidRPr="00ED3AA1">
        <w:rPr>
          <w:rFonts w:ascii="Times New Roman" w:hAnsi="Times New Roman"/>
          <w:color w:val="auto"/>
        </w:rPr>
        <w:t>Dietetyka I stopień, studia stacjonarne</w:t>
      </w:r>
      <w:bookmarkEnd w:id="5"/>
      <w:r w:rsidRPr="00ED3AA1">
        <w:rPr>
          <w:rFonts w:ascii="Times New Roman" w:hAnsi="Times New Roman"/>
          <w:color w:val="auto"/>
        </w:rPr>
        <w:t xml:space="preserve"> </w:t>
      </w:r>
    </w:p>
    <w:p w:rsidR="00F70590" w:rsidRPr="00ED3AA1"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W badaniu wzięło udział 27 osób z kierunku dietetyka.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Wykresy przedstawiają procentowy udział odpowiedzi na poszczególne pytania.</w: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 </w:t>
      </w:r>
      <w:r w:rsidRPr="002E4A66">
        <w:rPr>
          <w:rFonts w:ascii="Times New Roman" w:hAnsi="Times New Roman"/>
          <w:noProof/>
          <w:lang w:eastAsia="pl-PL"/>
        </w:rPr>
        <w:pict>
          <v:shape id="Wykres 4" o:spid="_x0000_i1025"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Pk2C2wAAAAUBAAAPAAAAZHJzL2Rvd25y&#10;ZXYueG1sTI/BTsMwEETvSPyDtUjcqAO0VRXiVAipQtzawIHeXHsbp9jrKHbbwNezcIHLSKNZzbyt&#10;lmPw4oRD6iIpuJ0UIJBMtB21Ct5eVzcLEClrstpHQgWfmGBZX15UurTxTBs8NbkVXEKp1Apczn0p&#10;ZTIOg06T2CNxto9D0Jnt0Eo76DOXBy/vimIug+6IF5zu8cmh+WiOQcHLnow5rL/WqX8ftgfvN6vn&#10;xil1fTU+PoDIOOa/Y/jBZ3SomWkXj2ST8Ar4kfyrnE1nc7Y7BffTYgayruR/+vob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">
            <v:imagedata r:id="rId9" o:title="" cropbottom="-58f"/>
            <o:lock v:ext="edit" aspectratio="f"/>
          </v:shape>
        </w:pict>
      </w:r>
      <w:r w:rsidRPr="002E4A66">
        <w:rPr>
          <w:rFonts w:ascii="Times New Roman" w:hAnsi="Times New Roman"/>
          <w:noProof/>
          <w:lang w:eastAsia="pl-PL"/>
        </w:rPr>
        <w:pict>
          <v:shape id="Wykres 22" o:spid="_x0000_i1026"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x0xs2wAAAAUBAAAPAAAAZHJzL2Rvd25y&#10;ZXYueG1sTI9BTwIxEIXvJv6HZky8SSsCgWW7hJgYPbkIei/bYXdjO91sCyz/3tELXl7y8ibvfZOv&#10;Bu/ECfvYBtLwOFIgkKpgW6o1fO5eHuYgYjJkjQuEGi4YYVXc3uQms+FMH3japlpwCcXMaGhS6jIp&#10;Y9WgN3EUOiTODqH3JrHta2l7c+Zy7+RYqZn0piVeaEyHzw1W39uj1/C2WM8v5eYrlIuNG7/vVImv&#10;qtT6/m5YL0EkHNL1GH7xGR0KZtqHI9konAZ+JP0pZ5PpjO1ew9NETUEWufxPX/w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">
            <v:imagedata r:id="rId10" o:title="" cropbottom="-58f"/>
            <o:lock v:ext="edit" aspectratio="f"/>
          </v:shape>
        </w:pic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 </w: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Oczekiwania większości studentów </w:t>
      </w:r>
      <w:r w:rsidRPr="00ED3AA1">
        <w:rPr>
          <w:rFonts w:ascii="Times New Roman" w:hAnsi="Times New Roman"/>
          <w:b/>
          <w:noProof/>
          <w:lang w:eastAsia="pl-PL"/>
        </w:rPr>
        <w:t xml:space="preserve">dietetyki I stopnia studiów stacjonarnych </w:t>
      </w:r>
      <w:r w:rsidRPr="00ED3AA1">
        <w:rPr>
          <w:rFonts w:ascii="Times New Roman" w:hAnsi="Times New Roman"/>
          <w:noProof/>
          <w:lang w:eastAsia="pl-PL"/>
        </w:rPr>
        <w:t xml:space="preserve">spełniły się w stopniu </w:t>
      </w:r>
      <w:r w:rsidRPr="00ED3AA1">
        <w:rPr>
          <w:rFonts w:ascii="Times New Roman" w:hAnsi="Times New Roman"/>
          <w:b/>
          <w:noProof/>
          <w:lang w:eastAsia="pl-PL"/>
        </w:rPr>
        <w:t>dobrym</w:t>
      </w:r>
      <w:r w:rsidRPr="00ED3AA1">
        <w:rPr>
          <w:rFonts w:ascii="Times New Roman" w:hAnsi="Times New Roman"/>
          <w:noProof/>
          <w:lang w:eastAsia="pl-PL"/>
        </w:rPr>
        <w:t xml:space="preserve">, jednakże niewiele mniej studentów zaznaczyło odpowiedz </w:t>
      </w:r>
      <w:r w:rsidRPr="00ED3AA1">
        <w:rPr>
          <w:rFonts w:ascii="Times New Roman" w:hAnsi="Times New Roman"/>
          <w:b/>
          <w:noProof/>
          <w:lang w:eastAsia="pl-PL"/>
        </w:rPr>
        <w:t>dostatecznie</w:t>
      </w:r>
      <w:r w:rsidRPr="00ED3AA1">
        <w:rPr>
          <w:rFonts w:ascii="Times New Roman" w:hAnsi="Times New Roman"/>
          <w:noProof/>
          <w:lang w:eastAsia="pl-PL"/>
        </w:rPr>
        <w:t xml:space="preserve"> co dodatkowo potwierdza skorelowane pytanie 2. dotyczące programu kształcenia. W przypadku programu studęci są bardziej niezadowoleni, ponieważ więcej studentów wyraziło się o nim niepochlebnie, aż 54% ocenia go </w:t>
      </w:r>
      <w:r w:rsidRPr="00ED3AA1">
        <w:rPr>
          <w:rFonts w:ascii="Times New Roman" w:hAnsi="Times New Roman"/>
          <w:b/>
          <w:noProof/>
          <w:lang w:eastAsia="pl-PL"/>
        </w:rPr>
        <w:t xml:space="preserve">dostatecznie. </w:t>
      </w:r>
      <w:r w:rsidRPr="00ED3AA1">
        <w:rPr>
          <w:rFonts w:ascii="Times New Roman" w:hAnsi="Times New Roman"/>
          <w:noProof/>
          <w:lang w:eastAsia="pl-PL"/>
        </w:rPr>
        <w:t>W porówaniu z rokiem poprzednim respondenci lepiej ocenili kierunek i program kształcenia.</w:t>
      </w:r>
    </w:p>
    <w:p w:rsidR="00F70590" w:rsidRPr="00ED3AA1" w:rsidRDefault="00F70590" w:rsidP="00436975">
      <w:pPr>
        <w:spacing w:line="240" w:lineRule="auto"/>
        <w:jc w:val="both"/>
        <w:rPr>
          <w:rFonts w:ascii="Times New Roman" w:hAnsi="Times New Roman"/>
          <w:b/>
        </w:rPr>
      </w:pPr>
      <w:r w:rsidRPr="002E4A66">
        <w:rPr>
          <w:rFonts w:ascii="Times New Roman" w:hAnsi="Times New Roman"/>
          <w:noProof/>
          <w:lang w:eastAsia="pl-PL"/>
        </w:rPr>
        <w:pict>
          <v:shape id="Wykres 1" o:spid="_x0000_i1027"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SSPq3AAAAAUBAAAPAAAAZHJzL2Rvd25y&#10;ZXYueG1sTI9BS8NAEIXvgv9hGcGb3VXT0sZsioh6EQvWgvS2yY5JdHc2ZLdN/PeOXvQy8HjDe98r&#10;1pN34ohD7AJpuJwpEEh1sB01GnavDxdLEDEZssYFQg1fGGFdnp4UJrdhpBc8blMjOIRibjS0KfW5&#10;lLFu0Zs4Cz0Se+9h8CaxHBppBzNyuHfySqmF9KYjbmhNj3ct1p/bg+eSZjXayj3us+f7j1o9rbB9&#10;22+0Pj+bbm9AJJzS3zP84DM6lMxUhQPZKJwGHpJ+L3vZfMGy0nCdqTnIspD/6ctvAA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">
            <v:imagedata r:id="rId11"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Studenci </w:t>
      </w:r>
      <w:r w:rsidRPr="00ED3AA1">
        <w:rPr>
          <w:rFonts w:ascii="Times New Roman" w:hAnsi="Times New Roman"/>
          <w:b/>
        </w:rPr>
        <w:t>dietetyki</w:t>
      </w:r>
      <w:r w:rsidRPr="00ED3AA1">
        <w:rPr>
          <w:rFonts w:ascii="Times New Roman" w:hAnsi="Times New Roman"/>
        </w:rPr>
        <w:t xml:space="preserve"> są zadowoleni w stopniu </w:t>
      </w:r>
      <w:r w:rsidRPr="00ED3AA1">
        <w:rPr>
          <w:rFonts w:ascii="Times New Roman" w:hAnsi="Times New Roman"/>
          <w:b/>
        </w:rPr>
        <w:t>dobrym</w:t>
      </w:r>
      <w:r w:rsidRPr="00ED3AA1">
        <w:rPr>
          <w:rFonts w:ascii="Times New Roman" w:hAnsi="Times New Roman"/>
        </w:rPr>
        <w:t xml:space="preserve"> z realizowanych praktyk. Około 33% respondentów oceniło praktyki dostatecznie, te osoby zostały skorelowane z pytaniem 1 i 2, gdzie także wypowiadały się negatywni</w:t>
      </w:r>
      <w:r>
        <w:rPr>
          <w:rFonts w:ascii="Times New Roman" w:hAnsi="Times New Roman"/>
        </w:rPr>
        <w:t>e o kierunku i programie kształ</w:t>
      </w:r>
      <w:r w:rsidRPr="00ED3AA1">
        <w:rPr>
          <w:rFonts w:ascii="Times New Roman" w:hAnsi="Times New Roman"/>
        </w:rPr>
        <w:t>cenia.</w:t>
      </w:r>
    </w:p>
    <w:p w:rsidR="00F70590" w:rsidRPr="00ED3AA1" w:rsidRDefault="00F70590" w:rsidP="00436975">
      <w:pPr>
        <w:spacing w:line="240" w:lineRule="auto"/>
        <w:jc w:val="both"/>
        <w:rPr>
          <w:rFonts w:ascii="Times New Roman" w:hAnsi="Times New Roman"/>
          <w:noProof/>
          <w:lang w:eastAsia="pl-PL"/>
        </w:rPr>
      </w:pPr>
      <w:r w:rsidRPr="002E4A66">
        <w:rPr>
          <w:rFonts w:ascii="Times New Roman" w:hAnsi="Times New Roman"/>
          <w:noProof/>
          <w:lang w:eastAsia="pl-PL"/>
        </w:rPr>
        <w:pict>
          <v:shape id="Wykres 31" o:spid="_x0000_i1028"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R6RJ2wAAAAUBAAAPAAAAZHJzL2Rvd25y&#10;ZXYueG1sTI9LT8MwEITvSPwHa5G4UQdoSwlxKh6qOEIfgus2WeKo8TrEbhL+PQsXuIw0mtXMt9ly&#10;dI3qqQu1ZwOXkwQUceHLmisDu+3qYgEqROQSG89k4IsCLPPTkwzT0g+8pn4TKyUlHFI0YGNsU61D&#10;YclhmPiWWLIP3zmMYrtKlx0OUu4afZUkc+2wZlmw2NKjpeKwOToDq/bF9rx7e394xeHwfPPk1ref&#10;zpjzs/H+DlSkMf4dww++oEMuTHt/5DKoxoA8En9VsulsLnZv4HqazEDnmf5Pn38D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">
            <v:imagedata r:id="rId12"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42" o:spid="_x0000_i1029"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">
            <v:imagedata r:id="rId13" o:title="" cropbottom="-58f"/>
            <o:lock v:ext="edit" aspectratio="f"/>
          </v:shape>
        </w:pict>
      </w:r>
    </w:p>
    <w:p w:rsidR="00F70590" w:rsidRPr="00ED3AA1" w:rsidRDefault="00F70590" w:rsidP="00436975">
      <w:pPr>
        <w:spacing w:line="240" w:lineRule="auto"/>
        <w:jc w:val="both"/>
        <w:rPr>
          <w:rFonts w:ascii="Times New Roman" w:hAnsi="Times New Roman"/>
          <w:noProof/>
          <w:lang w:eastAsia="pl-PL"/>
        </w:rPr>
      </w:pP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Studenci są </w:t>
      </w:r>
      <w:r w:rsidRPr="00ED3AA1">
        <w:rPr>
          <w:rFonts w:ascii="Times New Roman" w:hAnsi="Times New Roman"/>
          <w:b/>
          <w:noProof/>
          <w:lang w:eastAsia="pl-PL"/>
        </w:rPr>
        <w:t>bardzo zadowoleni</w:t>
      </w:r>
      <w:r w:rsidRPr="00ED3AA1">
        <w:rPr>
          <w:rFonts w:ascii="Times New Roman" w:hAnsi="Times New Roman"/>
          <w:noProof/>
          <w:lang w:eastAsia="pl-PL"/>
        </w:rPr>
        <w:t xml:space="preserve"> z stopnia opieki ze strony </w:t>
      </w:r>
      <w:r w:rsidRPr="00ED3AA1">
        <w:rPr>
          <w:rFonts w:ascii="Times New Roman" w:hAnsi="Times New Roman"/>
          <w:b/>
          <w:noProof/>
          <w:lang w:eastAsia="pl-PL"/>
        </w:rPr>
        <w:t>promotora</w:t>
      </w:r>
      <w:r w:rsidRPr="00ED3AA1">
        <w:rPr>
          <w:rFonts w:ascii="Times New Roman" w:hAnsi="Times New Roman"/>
          <w:noProof/>
          <w:lang w:eastAsia="pl-PL"/>
        </w:rPr>
        <w:t xml:space="preserve">, jest to równeż poparte </w:t>
      </w:r>
      <w:r w:rsidRPr="00ED3AA1">
        <w:rPr>
          <w:rFonts w:ascii="Times New Roman" w:hAnsi="Times New Roman"/>
          <w:b/>
          <w:noProof/>
          <w:lang w:eastAsia="pl-PL"/>
        </w:rPr>
        <w:t>dobrą</w:t>
      </w:r>
      <w:r w:rsidRPr="00ED3AA1">
        <w:rPr>
          <w:rFonts w:ascii="Times New Roman" w:hAnsi="Times New Roman"/>
          <w:noProof/>
          <w:lang w:eastAsia="pl-PL"/>
        </w:rPr>
        <w:t xml:space="preserve"> oceną postawy </w:t>
      </w:r>
      <w:r w:rsidRPr="00ED3AA1">
        <w:rPr>
          <w:rFonts w:ascii="Times New Roman" w:hAnsi="Times New Roman"/>
          <w:b/>
          <w:noProof/>
          <w:lang w:eastAsia="pl-PL"/>
        </w:rPr>
        <w:t>nauczycieli</w:t>
      </w:r>
      <w:r w:rsidRPr="00ED3AA1">
        <w:rPr>
          <w:rFonts w:ascii="Times New Roman" w:hAnsi="Times New Roman"/>
          <w:noProof/>
          <w:lang w:eastAsia="pl-PL"/>
        </w:rPr>
        <w:t xml:space="preserve"> akademiskich.</w: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Połowa osób które oceniły swoich promotorów </w:t>
      </w:r>
      <w:r w:rsidRPr="00ED3AA1">
        <w:rPr>
          <w:rFonts w:ascii="Times New Roman" w:hAnsi="Times New Roman"/>
          <w:b/>
          <w:noProof/>
          <w:lang w:eastAsia="pl-PL"/>
        </w:rPr>
        <w:t xml:space="preserve">niedostatecznie, </w:t>
      </w:r>
      <w:r w:rsidRPr="00ED3AA1">
        <w:rPr>
          <w:rFonts w:ascii="Times New Roman" w:hAnsi="Times New Roman"/>
          <w:noProof/>
          <w:lang w:eastAsia="pl-PL"/>
        </w:rPr>
        <w:t xml:space="preserve">są </w:t>
      </w:r>
      <w:r w:rsidRPr="00ED3AA1">
        <w:rPr>
          <w:rFonts w:ascii="Times New Roman" w:hAnsi="Times New Roman"/>
          <w:b/>
          <w:noProof/>
          <w:lang w:eastAsia="pl-PL"/>
        </w:rPr>
        <w:t>zadowoleni</w:t>
      </w:r>
      <w:r w:rsidRPr="00ED3AA1">
        <w:rPr>
          <w:rFonts w:ascii="Times New Roman" w:hAnsi="Times New Roman"/>
          <w:noProof/>
          <w:lang w:eastAsia="pl-PL"/>
        </w:rPr>
        <w:t xml:space="preserve"> ze studiów i wystawiły </w:t>
      </w:r>
      <w:r w:rsidRPr="00ED3AA1">
        <w:rPr>
          <w:rFonts w:ascii="Times New Roman" w:hAnsi="Times New Roman"/>
          <w:b/>
          <w:noProof/>
          <w:lang w:eastAsia="pl-PL"/>
        </w:rPr>
        <w:t>dobre</w:t>
      </w:r>
      <w:r w:rsidRPr="00ED3AA1">
        <w:rPr>
          <w:rFonts w:ascii="Times New Roman" w:hAnsi="Times New Roman"/>
          <w:noProof/>
          <w:lang w:eastAsia="pl-PL"/>
        </w:rPr>
        <w:t xml:space="preserve"> oceny nauczycielom akademickim. Druga połowa respondentów niezadowolonych z kierunku i programu kształcenia także negatywnie oceniło pomoc i opiekę promotora. Studenci dietetyki którzy </w:t>
      </w:r>
      <w:r w:rsidRPr="00ED3AA1">
        <w:rPr>
          <w:rFonts w:ascii="Times New Roman" w:hAnsi="Times New Roman"/>
          <w:b/>
          <w:noProof/>
          <w:lang w:eastAsia="pl-PL"/>
        </w:rPr>
        <w:t xml:space="preserve">bardzo dobrze </w:t>
      </w:r>
      <w:r w:rsidRPr="00ED3AA1">
        <w:rPr>
          <w:rFonts w:ascii="Times New Roman" w:hAnsi="Times New Roman"/>
          <w:noProof/>
          <w:lang w:eastAsia="pl-PL"/>
        </w:rPr>
        <w:t xml:space="preserve">ocenili </w:t>
      </w:r>
      <w:r w:rsidRPr="00ED3AA1">
        <w:rPr>
          <w:rFonts w:ascii="Times New Roman" w:hAnsi="Times New Roman"/>
          <w:b/>
          <w:noProof/>
          <w:lang w:eastAsia="pl-PL"/>
        </w:rPr>
        <w:t>promotora</w:t>
      </w:r>
      <w:r w:rsidRPr="00ED3AA1">
        <w:rPr>
          <w:rFonts w:ascii="Times New Roman" w:hAnsi="Times New Roman"/>
          <w:noProof/>
          <w:lang w:eastAsia="pl-PL"/>
        </w:rPr>
        <w:t xml:space="preserve"> w większości dobrze ocenili studia oraz program kształcenia. </w:t>
      </w:r>
    </w:p>
    <w:p w:rsidR="00F70590" w:rsidRPr="00ED3AA1" w:rsidRDefault="00F70590" w:rsidP="00436975">
      <w:pPr>
        <w:spacing w:line="240" w:lineRule="auto"/>
        <w:jc w:val="both"/>
        <w:rPr>
          <w:rFonts w:ascii="Times New Roman" w:hAnsi="Times New Roman"/>
          <w:noProof/>
          <w:lang w:eastAsia="pl-PL"/>
        </w:rPr>
      </w:pPr>
      <w:r w:rsidRPr="002E4A66">
        <w:rPr>
          <w:rFonts w:ascii="Times New Roman" w:hAnsi="Times New Roman"/>
          <w:noProof/>
          <w:lang w:eastAsia="pl-PL"/>
        </w:rPr>
        <w:pict>
          <v:shape id="Wykres 45" o:spid="_x0000_i1030"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DbAx2gAAAAUBAAAPAAAAZHJzL2Rvd25y&#10;ZXYueG1sTI/NTsMwEITvSLyDtUjcqFNIqyrEqSp+HoC2B45uvPmh9jrYbhp4ehYu5TLSaFYz35br&#10;yVkxYoi9JwXzWQYCqfamp1bBfvd6twIRkyajrSdU8IUR1tX1VakL48/0huM2tYJLKBZaQZfSUEgZ&#10;6w6djjM/IHHW+OB0YhtaaYI+c7mz8j7LltLpnnih0wM+dVgftyenIO3jd/PZ7N7z5zasUI725WNj&#10;lbq9mTaPIBJO6XIMv/iMDhUzHfyJTBRWAT+S/pSzfLFke1DwkGcLkFUp/9NXPwA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">
            <v:imagedata r:id="rId14" o:title="" cropbottom="-58f"/>
            <o:lock v:ext="edit" aspectratio="f"/>
          </v:shape>
        </w:pic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Respondenci są zadowoleni w stopniu </w:t>
      </w:r>
      <w:r w:rsidRPr="00ED3AA1">
        <w:rPr>
          <w:rFonts w:ascii="Times New Roman" w:hAnsi="Times New Roman"/>
          <w:b/>
          <w:noProof/>
          <w:lang w:eastAsia="pl-PL"/>
        </w:rPr>
        <w:t>dobrym</w:t>
      </w:r>
      <w:r w:rsidRPr="00ED3AA1">
        <w:rPr>
          <w:rFonts w:ascii="Times New Roman" w:hAnsi="Times New Roman"/>
          <w:noProof/>
          <w:lang w:eastAsia="pl-PL"/>
        </w:rPr>
        <w:t xml:space="preserve"> z przepływu informacji na Uczelni. </w: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 </w:t>
      </w:r>
      <w:r w:rsidRPr="002E4A66">
        <w:rPr>
          <w:rFonts w:ascii="Times New Roman" w:hAnsi="Times New Roman"/>
          <w:noProof/>
          <w:lang w:eastAsia="pl-PL"/>
        </w:rPr>
        <w:pict>
          <v:shape id="Wykres 47" o:spid="_x0000_i1031"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jqLV3AAAAAUBAAAPAAAAZHJzL2Rvd25y&#10;ZXYueG1sTI/BTsMwEETvSPyDtUjcqAO0pQpxKoRULhyAJioct8kSR8TrEDtt+HsWLnAZaTSrmbfZ&#10;enKdOtAQWs8GLmcJKOLK1y03Bspic7ECFSJyjZ1nMvBFAdb56UmGae2P/EKHbWyUlHBI0YCNsU+1&#10;DpUlh2Hme2LJ3v3gMIodGl0PeJRy1+mrJFlqhy3LgsWe7i1VH9vRGfgsyt30andPz7gpyodxfHyz&#10;qxtjzs+mu1tQkab4dww/+IIOuTDt/ch1UJ0BeST+qmTzxVLs3sD1PFmAzjP9nz7/Bg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">
            <v:imagedata r:id="rId15"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48" o:spid="_x0000_i1032"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">
            <v:imagedata r:id="rId16" o:title="" cropbottom="-58f"/>
            <o:lock v:ext="edit" aspectratio="f"/>
          </v:shape>
        </w:pic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Obsługa w dziekanacie została oceniona </w:t>
      </w:r>
      <w:r w:rsidRPr="00ED3AA1">
        <w:rPr>
          <w:rFonts w:ascii="Times New Roman" w:hAnsi="Times New Roman"/>
          <w:b/>
          <w:noProof/>
          <w:lang w:eastAsia="pl-PL"/>
        </w:rPr>
        <w:t>dobrze i bardzo dobrze</w:t>
      </w:r>
      <w:r w:rsidRPr="00ED3AA1">
        <w:rPr>
          <w:rFonts w:ascii="Times New Roman" w:hAnsi="Times New Roman"/>
          <w:noProof/>
          <w:lang w:eastAsia="pl-PL"/>
        </w:rPr>
        <w:t>, tak samo jak obsługa w Dziale Spraw Socjalnych. Brak odpowiedzi niedostatecznie.</w:t>
      </w:r>
    </w:p>
    <w:p w:rsidR="00F70590" w:rsidRPr="00ED3AA1" w:rsidRDefault="00F70590" w:rsidP="00436975">
      <w:pPr>
        <w:spacing w:line="240" w:lineRule="auto"/>
        <w:jc w:val="both"/>
        <w:rPr>
          <w:rFonts w:ascii="Times New Roman" w:hAnsi="Times New Roman"/>
          <w:noProof/>
          <w:lang w:eastAsia="pl-PL"/>
        </w:rPr>
      </w:pPr>
      <w:r w:rsidRPr="002E4A66">
        <w:rPr>
          <w:rFonts w:ascii="Times New Roman" w:hAnsi="Times New Roman"/>
          <w:noProof/>
          <w:lang w:eastAsia="pl-PL"/>
        </w:rPr>
        <w:pict>
          <v:shape id="Wykres 49" o:spid="_x0000_i1033"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ziky2wAAAAUBAAAPAAAAZHJzL2Rvd25y&#10;ZXYueG1sTI/NasMwEITvhbyD2EBvjdzUCYlrOZhACz3G/clVsba2qbUykpw4b99tL+1lYJhl5tt8&#10;N9lenNGHzpGC+0UCAql2pqNGwdvr090GRIiajO4doYIrBtgVs5tcZ8Zd6IDnKjaCSyhkWkEb45BJ&#10;GeoWrQ4LNyBx9um81ZGtb6Tx+sLltpfLJFlLqzvihVYPuG+x/qpGq8COZXr1TXmo3p+N3X4czYvp&#10;tkrdzqfyEUTEKf4dww8+o0PBTCc3kgmiV8CPxF/lLF2t2Z4UPKTJCmSRy//0xTc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">
            <v:imagedata r:id="rId17"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50" o:spid="_x0000_i1034"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lc8B3AAAAAUBAAAPAAAAZHJzL2Rvd25y&#10;ZXYueG1sTI/NTsMwEITvSLyDtUjcqEP/KCFOVSr1gNRDm1bi6sbbOCJeR7HbhLdn4UIvI41mNfNt&#10;thxcI67YhdqTgudRAgKp9KamSsHxsHlagAhRk9GNJ1TwjQGW+f1dplPje9rjtYiV4BIKqVZgY2xT&#10;KUNp0ekw8i0SZ2ffOR3ZdpU0ne653DVynCRz6XRNvGB1i2uL5VdxcQoOi4nZvYfzR7F9HVuKx9XL&#10;9rNX6vFhWL2BiDjE/2P4xWd0yJnp5C9kgmgU8CPxTzmbzuZsTwom02QGMs/kLX3+Aw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">
            <v:imagedata r:id="rId18"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51" o:spid="_x0000_i1035"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kSZi2wAAAAUBAAAPAAAAZHJzL2Rvd25y&#10;ZXYueG1sTI/BTsMwEETvSPyDtUjcqANNK5TGqQpShbhBqThv420cNbaD7TahX8/CpVxGGs1q5m25&#10;HG0nThRi652C+0kGglztdesaBduP9d0jiJjQaey8IwXfFGFZXV+VWGg/uHc6bVIjuMTFAhWYlPpC&#10;ylgbshgnvifH2d4Hi4ltaKQOOHC57eRDls2lxdbxgsGeng3Vh83RKmjf8s+vLGwPEkdzflk/rV6n&#10;50Gp25txtQCRaEyXY/jFZ3SomGnnj05H0SngR9KfcpbP5mx3CqZ5NgNZlfI/ffUD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">
            <v:imagedata r:id="rId19" o:title="" cropbottom="-58f"/>
            <o:lock v:ext="edit" aspectratio="f"/>
          </v:shape>
        </w:pict>
      </w:r>
      <w:r w:rsidRPr="00ED3AA1">
        <w:rPr>
          <w:rFonts w:ascii="Times New Roman" w:hAnsi="Times New Roman"/>
          <w:noProof/>
          <w:lang w:eastAsia="pl-PL"/>
        </w:rPr>
        <w:t xml:space="preserve">  </w:t>
      </w:r>
    </w:p>
    <w:p w:rsidR="00F70590" w:rsidRPr="00ED3AA1" w:rsidRDefault="00F70590" w:rsidP="00436975">
      <w:pPr>
        <w:spacing w:line="240" w:lineRule="auto"/>
        <w:jc w:val="both"/>
        <w:rPr>
          <w:rFonts w:ascii="Times New Roman" w:hAnsi="Times New Roman"/>
          <w:noProof/>
          <w:lang w:eastAsia="pl-PL"/>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Dostęp do literatury i baz danych respondenci ocenili </w:t>
      </w:r>
      <w:r w:rsidRPr="00ED3AA1">
        <w:rPr>
          <w:rFonts w:ascii="Times New Roman" w:hAnsi="Times New Roman"/>
          <w:b/>
        </w:rPr>
        <w:t>bardzo</w:t>
      </w:r>
      <w:r w:rsidRPr="00ED3AA1">
        <w:rPr>
          <w:rFonts w:ascii="Times New Roman" w:hAnsi="Times New Roman"/>
        </w:rPr>
        <w:t xml:space="preserve"> </w:t>
      </w:r>
      <w:r w:rsidRPr="00ED3AA1">
        <w:rPr>
          <w:rFonts w:ascii="Times New Roman" w:hAnsi="Times New Roman"/>
          <w:b/>
        </w:rPr>
        <w:t>dobrze</w:t>
      </w:r>
      <w:r w:rsidRPr="00ED3AA1">
        <w:rPr>
          <w:rFonts w:ascii="Times New Roman" w:hAnsi="Times New Roman"/>
        </w:rPr>
        <w:t xml:space="preserve">, tak samo jak warunki socjalno-bytowe i możliwości rozwoju kulturalnego sportowego i intelektualnego. </w:t>
      </w:r>
      <w:r w:rsidRPr="00ED3AA1">
        <w:rPr>
          <w:rFonts w:ascii="Times New Roman" w:hAnsi="Times New Roman"/>
          <w:b/>
        </w:rPr>
        <w:t xml:space="preserve">Brak </w:t>
      </w:r>
      <w:r w:rsidRPr="00ED3AA1">
        <w:rPr>
          <w:rFonts w:ascii="Times New Roman" w:hAnsi="Times New Roman"/>
        </w:rPr>
        <w:t xml:space="preserve">odpowiedzi </w:t>
      </w:r>
      <w:r w:rsidRPr="00ED3AA1">
        <w:rPr>
          <w:rFonts w:ascii="Times New Roman" w:hAnsi="Times New Roman"/>
          <w:b/>
        </w:rPr>
        <w:t xml:space="preserve">niedostatecznej w </w:t>
      </w:r>
      <w:r w:rsidRPr="00ED3AA1">
        <w:rPr>
          <w:rFonts w:ascii="Times New Roman" w:hAnsi="Times New Roman"/>
        </w:rPr>
        <w:t>pytaniach 10 i 11</w:t>
      </w:r>
      <w:r w:rsidRPr="00ED3AA1">
        <w:rPr>
          <w:rFonts w:ascii="Times New Roman" w:hAnsi="Times New Roman"/>
          <w:b/>
        </w:rPr>
        <w:t>.</w:t>
      </w:r>
    </w:p>
    <w:p w:rsidR="00F70590" w:rsidRPr="00ED3AA1" w:rsidRDefault="00F70590" w:rsidP="00436975">
      <w:pPr>
        <w:spacing w:line="240" w:lineRule="auto"/>
        <w:jc w:val="both"/>
        <w:rPr>
          <w:rFonts w:ascii="Times New Roman" w:hAnsi="Times New Roman"/>
        </w:rPr>
      </w:pPr>
    </w:p>
    <w:p w:rsidR="00F70590" w:rsidRPr="00ED3AA1" w:rsidRDefault="00F70590" w:rsidP="00436975">
      <w:pPr>
        <w:pStyle w:val="Heading1"/>
        <w:spacing w:line="240" w:lineRule="auto"/>
        <w:jc w:val="both"/>
        <w:rPr>
          <w:rFonts w:ascii="Times New Roman" w:hAnsi="Times New Roman"/>
          <w:color w:val="auto"/>
        </w:rPr>
      </w:pPr>
      <w:bookmarkStart w:id="6" w:name="_Toc500721277"/>
      <w:r w:rsidRPr="00ED3AA1">
        <w:rPr>
          <w:rFonts w:ascii="Times New Roman" w:hAnsi="Times New Roman"/>
          <w:color w:val="auto"/>
        </w:rPr>
        <w:t>II stopień</w:t>
      </w:r>
      <w:bookmarkEnd w:id="6"/>
    </w:p>
    <w:p w:rsidR="00F70590" w:rsidRPr="00ED3AA1" w:rsidRDefault="00F70590" w:rsidP="00710129">
      <w:pPr>
        <w:pStyle w:val="Heading2"/>
        <w:spacing w:line="240" w:lineRule="auto"/>
        <w:jc w:val="both"/>
        <w:rPr>
          <w:rFonts w:ascii="Times New Roman" w:hAnsi="Times New Roman"/>
          <w:color w:val="auto"/>
        </w:rPr>
      </w:pPr>
      <w:bookmarkStart w:id="7" w:name="_Toc500721278"/>
      <w:r w:rsidRPr="00ED3AA1">
        <w:rPr>
          <w:rFonts w:ascii="Times New Roman" w:hAnsi="Times New Roman"/>
          <w:color w:val="auto"/>
        </w:rPr>
        <w:t>Biotechnologia II stopień, studia stacjonarne</w:t>
      </w:r>
      <w:bookmarkEnd w:id="7"/>
    </w:p>
    <w:p w:rsidR="00F70590" w:rsidRPr="00ED3AA1" w:rsidRDefault="00F70590" w:rsidP="00710129">
      <w:pPr>
        <w:spacing w:line="240" w:lineRule="auto"/>
        <w:jc w:val="both"/>
        <w:rPr>
          <w:rFonts w:ascii="Times New Roman" w:hAnsi="Times New Roman"/>
        </w:rPr>
      </w:pPr>
    </w:p>
    <w:p w:rsidR="00F70590" w:rsidRPr="00ED3AA1" w:rsidRDefault="00F70590" w:rsidP="00710129">
      <w:pPr>
        <w:spacing w:line="240" w:lineRule="auto"/>
        <w:jc w:val="both"/>
        <w:rPr>
          <w:rFonts w:ascii="Times New Roman" w:hAnsi="Times New Roman"/>
        </w:rPr>
      </w:pPr>
      <w:r w:rsidRPr="00ED3AA1">
        <w:rPr>
          <w:rFonts w:ascii="Times New Roman" w:hAnsi="Times New Roman"/>
        </w:rPr>
        <w:t>W badaniu wzięło udział tylko 10 osób.</w: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Wykresy przedstawiają procentowy udział odpowiedzi na poszczególne pytania.</w: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 xml:space="preserve"> </w:t>
      </w:r>
      <w:r w:rsidRPr="002E4A66">
        <w:rPr>
          <w:rFonts w:ascii="Times New Roman" w:hAnsi="Times New Roman"/>
          <w:noProof/>
          <w:lang w:eastAsia="pl-PL"/>
        </w:rPr>
        <w:pict>
          <v:shape id="Wykres 52" o:spid="_x0000_i1036"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uuR93QAAAAUBAAAPAAAAZHJzL2Rvd25y&#10;ZXYueG1sTI9BS8NAEIXvgv9hGcGb3VXbIjGbUsQWT1WrIt622TEJZmfS7LaN/npHL3p58HjDe9/k&#10;syG0ao99bJgsnI8MKKSSfUOVheenxdkVqJgcedcyoYVPjDArjo9yl3k+0CPu16lSUkIxcxbqlLpM&#10;61jWGFwccYck2Tv3wSWxfaV97w5SHlp9YcxUB9eQLNSuw5say4/1Llhg3r4sV6vl4v41bM3bbfdw&#10;F7/m1p6eDPNrUAmH9HcMP/iCDoUwbXhHPqrWgjySflWy8WQqdmPhcmwmoItc/6cvvgE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">
            <v:imagedata r:id="rId20" o:title="" cropbottom="-58f"/>
            <o:lock v:ext="edit" aspectratio="f"/>
          </v:shape>
        </w:pict>
      </w:r>
      <w:r w:rsidRPr="00ED3AA1">
        <w:rPr>
          <w:rFonts w:ascii="Times New Roman" w:hAnsi="Times New Roman"/>
        </w:rPr>
        <w:t xml:space="preserve"> </w:t>
      </w:r>
      <w:r w:rsidRPr="002E4A66">
        <w:rPr>
          <w:rFonts w:ascii="Times New Roman" w:hAnsi="Times New Roman"/>
          <w:noProof/>
          <w:lang w:eastAsia="pl-PL"/>
        </w:rPr>
        <w:pict>
          <v:shape id="Wykres 53" o:spid="_x0000_i1037"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eI4S2gAAAAUBAAAPAAAAZHJzL2Rvd25y&#10;ZXYueG1sTI9BS8NAEIXvgv9hGcGL2F21KRqzKVLoTQ+NIh4n2WkSzM6G7LaN/97Ri14ePN7w3jfF&#10;evaDOtIU+8AWbhYGFHETXM+thbfX7fU9qJiQHQ6BycIXRViX52cF5i6ceEfHKrVKSjjmaKFLacy1&#10;jk1HHuMijMSS7cPkMYmdWu0mPEm5H/StMSvtsWdZ6HCkTUfNZ3XwFnbmavuM8aXeZxszfbyP/UOG&#10;lbWXF/PTI6hEc/o7hh98QYdSmOpwYBfVYEEeSb8q2TJbia0t3C1NBros9H/68hs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">
            <v:imagedata r:id="rId21" o:title="" cropbottom="-58f"/>
            <o:lock v:ext="edit" aspectratio="f"/>
          </v:shape>
        </w:pic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 xml:space="preserve">Studenci </w:t>
      </w:r>
      <w:r w:rsidRPr="00ED3AA1">
        <w:rPr>
          <w:rFonts w:ascii="Times New Roman" w:hAnsi="Times New Roman"/>
          <w:b/>
        </w:rPr>
        <w:t>biotechnologii</w:t>
      </w:r>
      <w:r w:rsidRPr="00ED3AA1">
        <w:rPr>
          <w:rFonts w:ascii="Times New Roman" w:hAnsi="Times New Roman"/>
        </w:rPr>
        <w:t xml:space="preserve"> są zadowoleni w stopniu </w:t>
      </w:r>
      <w:r w:rsidRPr="00ED3AA1">
        <w:rPr>
          <w:rFonts w:ascii="Times New Roman" w:hAnsi="Times New Roman"/>
          <w:b/>
        </w:rPr>
        <w:t>dobrym</w:t>
      </w:r>
      <w:r w:rsidRPr="00ED3AA1">
        <w:rPr>
          <w:rFonts w:ascii="Times New Roman" w:hAnsi="Times New Roman"/>
        </w:rPr>
        <w:t xml:space="preserve"> z odbytych studiów oraz tak samo oceniają </w:t>
      </w:r>
      <w:r w:rsidRPr="00ED3AA1">
        <w:rPr>
          <w:rFonts w:ascii="Times New Roman" w:hAnsi="Times New Roman"/>
          <w:b/>
        </w:rPr>
        <w:t>program kształcenia</w:t>
      </w:r>
      <w:r w:rsidRPr="00ED3AA1">
        <w:rPr>
          <w:rFonts w:ascii="Times New Roman" w:hAnsi="Times New Roman"/>
        </w:rPr>
        <w:t xml:space="preserve">. 20% studentów którzy ocenili </w:t>
      </w:r>
      <w:r w:rsidRPr="00ED3AA1">
        <w:rPr>
          <w:rFonts w:ascii="Times New Roman" w:hAnsi="Times New Roman"/>
          <w:b/>
        </w:rPr>
        <w:t xml:space="preserve">program kształcenia niedostatecznie </w:t>
      </w:r>
      <w:r w:rsidRPr="00ED3AA1">
        <w:rPr>
          <w:rFonts w:ascii="Times New Roman" w:hAnsi="Times New Roman"/>
        </w:rPr>
        <w:t>w ten sam sposób  wypowiedzieli się odnośnie spełnienia swoich oczekiwań. Respondenci którzy na pytanie pierwsze odpowiedzieli –</w:t>
      </w:r>
      <w:r w:rsidRPr="00ED3AA1">
        <w:rPr>
          <w:rFonts w:ascii="Times New Roman" w:hAnsi="Times New Roman"/>
          <w:b/>
        </w:rPr>
        <w:t xml:space="preserve">dostatecznie </w:t>
      </w:r>
      <w:r w:rsidRPr="00ED3AA1">
        <w:rPr>
          <w:rFonts w:ascii="Times New Roman" w:hAnsi="Times New Roman"/>
        </w:rPr>
        <w:t xml:space="preserve">w większości tak samo ocenili program kształcenia. Dalsze korelacje pozwoliły stwierdzić iż negatywne oceny u tych studentów wynikać mogą z </w:t>
      </w:r>
      <w:r w:rsidRPr="00ED3AA1">
        <w:rPr>
          <w:rFonts w:ascii="Times New Roman" w:hAnsi="Times New Roman"/>
          <w:b/>
        </w:rPr>
        <w:t xml:space="preserve">niedostatecznym </w:t>
      </w:r>
      <w:r w:rsidRPr="00ED3AA1">
        <w:rPr>
          <w:rFonts w:ascii="Times New Roman" w:hAnsi="Times New Roman"/>
        </w:rPr>
        <w:t xml:space="preserve">przepływem informacji dla studentów w Uczelni, </w:t>
      </w:r>
      <w:r w:rsidRPr="00ED3AA1">
        <w:rPr>
          <w:rFonts w:ascii="Times New Roman" w:hAnsi="Times New Roman"/>
          <w:b/>
        </w:rPr>
        <w:t xml:space="preserve">dostateczną </w:t>
      </w:r>
      <w:r w:rsidRPr="00ED3AA1">
        <w:rPr>
          <w:rFonts w:ascii="Times New Roman" w:hAnsi="Times New Roman"/>
        </w:rPr>
        <w:t xml:space="preserve">oceną dostępu do literatury i bazy danych. </w:t>
      </w:r>
    </w:p>
    <w:p w:rsidR="00F70590" w:rsidRPr="00ED3AA1" w:rsidRDefault="00F70590" w:rsidP="00710129">
      <w:pPr>
        <w:spacing w:line="240" w:lineRule="auto"/>
        <w:jc w:val="both"/>
        <w:rPr>
          <w:rFonts w:ascii="Times New Roman" w:hAnsi="Times New Roman"/>
        </w:rPr>
      </w:pPr>
      <w:r w:rsidRPr="002E4A66">
        <w:rPr>
          <w:rFonts w:ascii="Times New Roman" w:hAnsi="Times New Roman"/>
          <w:noProof/>
          <w:lang w:eastAsia="pl-PL"/>
        </w:rPr>
        <w:pict>
          <v:shape id="Wykres 54" o:spid="_x0000_i1038"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G59e2gAAAAUBAAAPAAAAZHJzL2Rvd25y&#10;ZXYueG1sTI7LTsMwEEX3SPyDNUjsqA1tKhriVDyEYIOAFomtG5s4qj2ObCdN/56BDWxGurpXZ061&#10;nrxjo4mpCyjhciaAGWyC7rCV8LF9vLgGlrJCrVxAI+FoEqzr05NKlToc8N2Mm9wygmAqlQSbc19y&#10;nhprvEqz0Buk7itErzLF2HId1YHg3vErIZbcqw7pg1W9ubem2W8GL0E8oBgxFvuX1at7Oj4Pc3v3&#10;9inl+dl0ewMsmyn/jeFHn9ShJqddGFAn5ohBu99L3aJYUtxJmC9EAbyu+H/7+hs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">
            <v:imagedata r:id="rId22" o:title="" cropbottom="-58f"/>
            <o:lock v:ext="edit" aspectratio="f"/>
          </v:shape>
        </w:pic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 xml:space="preserve">Respondenci praktyki oceniają </w:t>
      </w:r>
      <w:r w:rsidRPr="00ED3AA1">
        <w:rPr>
          <w:rFonts w:ascii="Times New Roman" w:hAnsi="Times New Roman"/>
          <w:b/>
        </w:rPr>
        <w:t>dobrze i bardzo dobrze.</w:t>
      </w:r>
      <w:r w:rsidRPr="00ED3AA1">
        <w:rPr>
          <w:rFonts w:ascii="Times New Roman" w:hAnsi="Times New Roman"/>
        </w:rPr>
        <w:t xml:space="preserve"> Osoby które nie są zadowolone z studiów i programu kształcenia oceniając je </w:t>
      </w:r>
      <w:r w:rsidRPr="00ED3AA1">
        <w:rPr>
          <w:rFonts w:ascii="Times New Roman" w:hAnsi="Times New Roman"/>
          <w:b/>
        </w:rPr>
        <w:t xml:space="preserve">dostatecznie, </w:t>
      </w:r>
      <w:r w:rsidRPr="00ED3AA1">
        <w:rPr>
          <w:rFonts w:ascii="Times New Roman" w:hAnsi="Times New Roman"/>
        </w:rPr>
        <w:t xml:space="preserve">są zadowolone z odbytych praktyk. </w: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 xml:space="preserve"> </w:t>
      </w:r>
      <w:r w:rsidRPr="002E4A66">
        <w:rPr>
          <w:rFonts w:ascii="Times New Roman" w:hAnsi="Times New Roman"/>
          <w:noProof/>
          <w:lang w:eastAsia="pl-PL"/>
        </w:rPr>
        <w:pict>
          <v:shape id="Wykres 55" o:spid="_x0000_i1039"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">
            <v:imagedata r:id="rId23" o:title="" cropbottom="-58f"/>
            <o:lock v:ext="edit" aspectratio="f"/>
          </v:shape>
        </w:pict>
      </w:r>
      <w:r w:rsidRPr="00ED3AA1">
        <w:rPr>
          <w:rFonts w:ascii="Times New Roman" w:hAnsi="Times New Roman"/>
        </w:rPr>
        <w:t xml:space="preserve"> </w:t>
      </w:r>
      <w:r w:rsidRPr="002E4A66">
        <w:rPr>
          <w:rFonts w:ascii="Times New Roman" w:hAnsi="Times New Roman"/>
          <w:noProof/>
          <w:lang w:eastAsia="pl-PL"/>
        </w:rPr>
        <w:pict>
          <v:shape id="Wykres 56" o:spid="_x0000_i1040"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oBg43QAAAAUBAAAPAAAAZHJzL2Rvd25y&#10;ZXYueG1sTI/NTsMwEITvSLyDtUjcqNOmKVUap6pASNwQ/QFxc+NtEhGvI9tpw9uzcIHLSKNZzXxb&#10;rEfbiTP60DpSMJ0kIJAqZ1qqFex3T3dLECFqMrpzhAq+MMC6vL4qdG7chV7xvI214BIKuVbQxNjn&#10;UoaqQavDxPVInJ2ctzqy9bU0Xl+43HZyliQLaXVLvNDoHh8arD63g1VQLw+n8f3w6J+HbJZ+vKT2&#10;3m/elLq9GTcrEBHH+HcMP/iMDiUzHd1AJohOAT8Sf5WzebZge1SQzpMMZFnI//TlNwA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">
            <v:imagedata r:id="rId24" o:title="" cropbottom="-58f"/>
            <o:lock v:ext="edit" aspectratio="f"/>
          </v:shape>
        </w:pict>
      </w:r>
    </w:p>
    <w:p w:rsidR="00F70590" w:rsidRPr="00ED3AA1" w:rsidRDefault="00F70590" w:rsidP="00710129">
      <w:pPr>
        <w:spacing w:line="240" w:lineRule="auto"/>
        <w:jc w:val="both"/>
        <w:rPr>
          <w:rFonts w:ascii="Times New Roman" w:hAnsi="Times New Roman"/>
        </w:rPr>
      </w:pPr>
      <w:r w:rsidRPr="00ED3AA1">
        <w:rPr>
          <w:rFonts w:ascii="Times New Roman" w:hAnsi="Times New Roman"/>
        </w:rPr>
        <w:t xml:space="preserve">Studenci </w:t>
      </w:r>
      <w:r w:rsidRPr="00ED3AA1">
        <w:rPr>
          <w:rFonts w:ascii="Times New Roman" w:hAnsi="Times New Roman"/>
          <w:b/>
        </w:rPr>
        <w:t>biotechnologii</w:t>
      </w:r>
      <w:r w:rsidRPr="00ED3AA1">
        <w:rPr>
          <w:rFonts w:ascii="Times New Roman" w:hAnsi="Times New Roman"/>
        </w:rPr>
        <w:t xml:space="preserve"> współpracę z promotorem oceniają </w:t>
      </w:r>
      <w:r w:rsidRPr="00ED3AA1">
        <w:rPr>
          <w:rFonts w:ascii="Times New Roman" w:hAnsi="Times New Roman"/>
          <w:b/>
        </w:rPr>
        <w:t xml:space="preserve">bardzo dobrze, </w:t>
      </w:r>
      <w:r w:rsidRPr="00ED3AA1">
        <w:rPr>
          <w:rFonts w:ascii="Times New Roman" w:hAnsi="Times New Roman"/>
        </w:rPr>
        <w:t xml:space="preserve">również kadra nauczycieli wypadła w oczach studentów </w:t>
      </w:r>
      <w:r w:rsidRPr="00ED3AA1">
        <w:rPr>
          <w:rFonts w:ascii="Times New Roman" w:hAnsi="Times New Roman"/>
          <w:b/>
        </w:rPr>
        <w:t xml:space="preserve">dobrze </w:t>
      </w:r>
      <w:r w:rsidRPr="00ED3AA1">
        <w:rPr>
          <w:rFonts w:ascii="Times New Roman" w:hAnsi="Times New Roman"/>
        </w:rPr>
        <w:t xml:space="preserve">i </w:t>
      </w:r>
      <w:r w:rsidRPr="00ED3AA1">
        <w:rPr>
          <w:rFonts w:ascii="Times New Roman" w:hAnsi="Times New Roman"/>
          <w:b/>
        </w:rPr>
        <w:t xml:space="preserve">bardzo dobrze. </w:t>
      </w:r>
      <w:r w:rsidRPr="00ED3AA1">
        <w:rPr>
          <w:rFonts w:ascii="Times New Roman" w:hAnsi="Times New Roman"/>
        </w:rPr>
        <w:t xml:space="preserve">Osoby które oceniły najniżej postawę nauczycieli akademickich odpowiadały na większość pytań dostatecznie, co oznacza że są ogólnie niezadowolone ze studiów. </w:t>
      </w:r>
    </w:p>
    <w:p w:rsidR="00F70590" w:rsidRPr="00ED3AA1" w:rsidRDefault="00F70590" w:rsidP="00710129">
      <w:pPr>
        <w:spacing w:line="240" w:lineRule="auto"/>
        <w:jc w:val="both"/>
        <w:rPr>
          <w:rFonts w:ascii="Times New Roman" w:hAnsi="Times New Roman"/>
        </w:rPr>
      </w:pPr>
      <w:r w:rsidRPr="002E4A66">
        <w:rPr>
          <w:rFonts w:ascii="Times New Roman" w:hAnsi="Times New Roman"/>
          <w:noProof/>
          <w:lang w:eastAsia="pl-PL"/>
        </w:rPr>
        <w:pict>
          <v:shape id="Wykres 57" o:spid="_x0000_i1041"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">
            <v:imagedata r:id="rId25" o:title="" cropbottom="-58f"/>
            <o:lock v:ext="edit" aspectratio="f"/>
          </v:shape>
        </w:pict>
      </w:r>
    </w:p>
    <w:p w:rsidR="00F70590" w:rsidRPr="00ED3AA1" w:rsidRDefault="00F70590" w:rsidP="00710129">
      <w:pPr>
        <w:spacing w:line="240" w:lineRule="auto"/>
        <w:jc w:val="both"/>
        <w:rPr>
          <w:rFonts w:ascii="Times New Roman" w:hAnsi="Times New Roman"/>
        </w:rPr>
      </w:pPr>
    </w:p>
    <w:p w:rsidR="00F70590" w:rsidRPr="00ED3AA1" w:rsidRDefault="00F70590" w:rsidP="00710129">
      <w:pPr>
        <w:spacing w:line="240" w:lineRule="auto"/>
        <w:jc w:val="both"/>
        <w:rPr>
          <w:rFonts w:ascii="Times New Roman" w:hAnsi="Times New Roman"/>
          <w:b/>
        </w:rPr>
      </w:pPr>
      <w:r w:rsidRPr="00ED3AA1">
        <w:rPr>
          <w:rFonts w:ascii="Times New Roman" w:hAnsi="Times New Roman"/>
        </w:rPr>
        <w:t xml:space="preserve">Przepływ informacji na Uczelni studenci oceniają </w:t>
      </w:r>
      <w:r w:rsidRPr="00ED3AA1">
        <w:rPr>
          <w:rFonts w:ascii="Times New Roman" w:hAnsi="Times New Roman"/>
          <w:b/>
        </w:rPr>
        <w:t>bardzo dobrze i dobrze.</w:t>
      </w:r>
    </w:p>
    <w:p w:rsidR="00F70590" w:rsidRPr="00ED3AA1" w:rsidRDefault="00F70590" w:rsidP="00710129">
      <w:pPr>
        <w:spacing w:line="240" w:lineRule="auto"/>
        <w:jc w:val="both"/>
        <w:rPr>
          <w:rFonts w:ascii="Times New Roman" w:hAnsi="Times New Roman"/>
          <w:b/>
        </w:rPr>
      </w:pPr>
      <w:r w:rsidRPr="00ED3AA1">
        <w:rPr>
          <w:rFonts w:ascii="Times New Roman" w:hAnsi="Times New Roman"/>
          <w:b/>
        </w:rPr>
        <w:t xml:space="preserve"> </w:t>
      </w:r>
      <w:r w:rsidRPr="002E4A66">
        <w:rPr>
          <w:rFonts w:ascii="Times New Roman" w:hAnsi="Times New Roman"/>
          <w:noProof/>
          <w:lang w:eastAsia="pl-PL"/>
        </w:rPr>
        <w:pict>
          <v:shape id="Wykres 58" o:spid="_x0000_i1042"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Zk42wAAAAUBAAAPAAAAZHJzL2Rvd25y&#10;ZXYueG1sTI/BTsMwEETvSPyDtUjcqE2bVlWIU0ERcEQtvXBz4yWJsNdR7KbJ37NwKZeRRrOaeVts&#10;Ru/EgH1sA2m4nykQSFWwLdUaDh8vd2sQMRmyxgVCDRNG2JTXV4XJbTjTDod9qgWXUMyNhialLpcy&#10;Vg16E2ehQ+LsK/TeJLZ9LW1vzlzunZwrtZLetMQLjelw22D1vT95DbuF/FRP29c2e15P75ObD2+H&#10;bND69mZ8fACRcEyXY/jFZ3QomekYTmSjcBr4kfSnnGXLFdujhkWmliDLQv6nL38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">
            <v:imagedata r:id="rId26" o:title="" cropbottom="-58f"/>
            <o:lock v:ext="edit" aspectratio="f"/>
          </v:shape>
        </w:pict>
      </w:r>
      <w:r w:rsidRPr="00ED3AA1">
        <w:rPr>
          <w:rFonts w:ascii="Times New Roman" w:hAnsi="Times New Roman"/>
          <w:b/>
        </w:rPr>
        <w:t xml:space="preserve"> </w:t>
      </w:r>
      <w:r w:rsidRPr="002E4A66">
        <w:rPr>
          <w:rFonts w:ascii="Times New Roman" w:hAnsi="Times New Roman"/>
          <w:noProof/>
          <w:lang w:eastAsia="pl-PL"/>
        </w:rPr>
        <w:pict>
          <v:shape id="Wykres 61" o:spid="_x0000_i1043"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Skm12wAAAAUBAAAPAAAAZHJzL2Rvd25y&#10;ZXYueG1sTI9PS8NAEMXvgt9hGcGL2E3/RYnZFBH0ILRgbe/T7JgEs7Mhu2lTP72jF708eLzhvd/k&#10;q9G16kh9aDwbmE4SUMSltw1XBnbvz7f3oEJEtth6JgNnCrAqLi9yzKw/8Rsdt7FSUsIhQwN1jF2m&#10;dShrchgmviOW7MP3DqPYvtK2x5OUu1bPkiTVDhuWhRo7eqqp/NwOzoCd7dOvuxt7fhnWYRMiva6n&#10;czTm+mp8fAAVaYx/x/CDL+hQCNPBD2yDag3II/FXJVssU7EHA/NFsgRd5Po/ffEN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">
            <v:imagedata r:id="rId27" o:title="" cropbottom="-58f"/>
            <o:lock v:ext="edit" aspectratio="f"/>
          </v:shape>
        </w:pict>
      </w:r>
    </w:p>
    <w:p w:rsidR="00F70590" w:rsidRPr="00ED3AA1" w:rsidRDefault="00F70590" w:rsidP="00710129">
      <w:pPr>
        <w:spacing w:line="240" w:lineRule="auto"/>
        <w:jc w:val="both"/>
        <w:rPr>
          <w:rFonts w:ascii="Times New Roman" w:hAnsi="Times New Roman"/>
          <w:b/>
        </w:rPr>
      </w:pPr>
      <w:r w:rsidRPr="00ED3AA1">
        <w:rPr>
          <w:rFonts w:ascii="Times New Roman" w:hAnsi="Times New Roman"/>
        </w:rPr>
        <w:t xml:space="preserve">Studenci biotechnologii II stopnia lepiej oceniają pracę Działu Spraw Socjalnych niż pracę dziekanatu. Dziekanat został oceniony </w:t>
      </w:r>
      <w:r w:rsidRPr="00ED3AA1">
        <w:rPr>
          <w:rFonts w:ascii="Times New Roman" w:hAnsi="Times New Roman"/>
          <w:b/>
        </w:rPr>
        <w:t>dobrze,</w:t>
      </w:r>
      <w:r w:rsidRPr="00ED3AA1">
        <w:rPr>
          <w:rFonts w:ascii="Times New Roman" w:hAnsi="Times New Roman"/>
        </w:rPr>
        <w:t xml:space="preserve"> i </w:t>
      </w:r>
      <w:r w:rsidRPr="00ED3AA1">
        <w:rPr>
          <w:rFonts w:ascii="Times New Roman" w:hAnsi="Times New Roman"/>
          <w:b/>
        </w:rPr>
        <w:t xml:space="preserve">bardzo dobrze, </w:t>
      </w:r>
      <w:r w:rsidRPr="00ED3AA1">
        <w:rPr>
          <w:rFonts w:ascii="Times New Roman" w:hAnsi="Times New Roman"/>
        </w:rPr>
        <w:t xml:space="preserve"> co jest poprawą w porównaniu z rokiem poprzednim. Dział Spraw Socjalnych i domy akademickie są ocenione w stopniu </w:t>
      </w:r>
      <w:r w:rsidRPr="00ED3AA1">
        <w:rPr>
          <w:rFonts w:ascii="Times New Roman" w:hAnsi="Times New Roman"/>
          <w:b/>
        </w:rPr>
        <w:t xml:space="preserve">bardzo dobrym. </w:t>
      </w:r>
    </w:p>
    <w:p w:rsidR="00F70590" w:rsidRPr="00ED3AA1" w:rsidRDefault="00F70590" w:rsidP="00710129">
      <w:pPr>
        <w:spacing w:line="240" w:lineRule="auto"/>
        <w:jc w:val="both"/>
        <w:rPr>
          <w:rFonts w:ascii="Times New Roman" w:hAnsi="Times New Roman"/>
          <w:b/>
        </w:rPr>
      </w:pPr>
      <w:r w:rsidRPr="002E4A66">
        <w:rPr>
          <w:rFonts w:ascii="Times New Roman" w:hAnsi="Times New Roman"/>
          <w:noProof/>
          <w:lang w:eastAsia="pl-PL"/>
        </w:rPr>
        <w:pict>
          <v:shape id="Wykres 62" o:spid="_x0000_i1044"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OtXC3QAAAAUBAAAPAAAAZHJzL2Rvd25y&#10;ZXYueG1sTI9BSwMxEIXvgv8hjOCl2KTalrJutshC6aUKrdJep5txdzGZLJu03f57oxe9PHi84b1v&#10;8uXgrDhTH1rPGiZjBYK48qblWsPH++phASJEZIPWM2m4UoBlcXuTY2b8hbd03sVapBIOGWpoYuwy&#10;KUPVkMMw9h1xyj597zAm29fS9HhJ5c7KR6Xm0mHLaaHBjsqGqq/dyWk4jCZvdmVpg6OFupZ7ty5f&#10;N2ut7++Gl2cQkYb4dww/+AkdisR09Cc2QVgN6ZH4qymbzubJHjU8TdUMZJHL//TFNwA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">
            <v:imagedata r:id="rId28" o:title="" cropbottom="-58f"/>
            <o:lock v:ext="edit" aspectratio="f"/>
          </v:shape>
        </w:pict>
      </w:r>
      <w:bookmarkStart w:id="8" w:name="_GoBack"/>
      <w:bookmarkEnd w:id="8"/>
    </w:p>
    <w:p w:rsidR="00F70590" w:rsidRPr="00ED3AA1" w:rsidRDefault="00F70590" w:rsidP="00710129">
      <w:pPr>
        <w:spacing w:line="240" w:lineRule="auto"/>
        <w:jc w:val="both"/>
        <w:rPr>
          <w:rFonts w:ascii="Times New Roman" w:hAnsi="Times New Roman"/>
          <w:b/>
        </w:rPr>
      </w:pPr>
      <w:r w:rsidRPr="00ED3AA1">
        <w:rPr>
          <w:rFonts w:ascii="Times New Roman" w:hAnsi="Times New Roman"/>
        </w:rPr>
        <w:t xml:space="preserve">Kierunek ten jest </w:t>
      </w:r>
      <w:r w:rsidRPr="00ED3AA1">
        <w:rPr>
          <w:rFonts w:ascii="Times New Roman" w:hAnsi="Times New Roman"/>
          <w:b/>
        </w:rPr>
        <w:t>drugim najbardziej zadowolonym</w:t>
      </w:r>
      <w:r w:rsidRPr="00ED3AA1">
        <w:rPr>
          <w:rFonts w:ascii="Times New Roman" w:hAnsi="Times New Roman"/>
        </w:rPr>
        <w:t xml:space="preserve"> kierunkiem pod względem dostępności literatury i bazy danych. Biotechnologia ocenia bibliotekę w stopniu </w:t>
      </w:r>
      <w:r w:rsidRPr="00ED3AA1">
        <w:rPr>
          <w:rFonts w:ascii="Times New Roman" w:hAnsi="Times New Roman"/>
          <w:b/>
        </w:rPr>
        <w:t xml:space="preserve">bardzo dobrym. </w:t>
      </w:r>
    </w:p>
    <w:p w:rsidR="00F70590" w:rsidRPr="00ED3AA1" w:rsidRDefault="00F70590" w:rsidP="00710129">
      <w:pPr>
        <w:spacing w:line="240" w:lineRule="auto"/>
        <w:jc w:val="both"/>
        <w:rPr>
          <w:rFonts w:ascii="Times New Roman" w:hAnsi="Times New Roman"/>
          <w:b/>
        </w:rPr>
      </w:pPr>
      <w:r w:rsidRPr="00ED3AA1">
        <w:rPr>
          <w:rFonts w:ascii="Times New Roman" w:hAnsi="Times New Roman"/>
          <w:b/>
        </w:rPr>
        <w:t xml:space="preserve"> </w:t>
      </w:r>
      <w:r w:rsidRPr="002E4A66">
        <w:rPr>
          <w:rFonts w:ascii="Times New Roman" w:hAnsi="Times New Roman"/>
          <w:noProof/>
          <w:lang w:eastAsia="pl-PL"/>
        </w:rPr>
        <w:pict>
          <v:shape id="Wykres 63" o:spid="_x0000_i1045"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GeB3AAAAAUBAAAPAAAAZHJzL2Rvd25y&#10;ZXYueG1sTI9BS8QwEIXvgv8hjODNTdVtWWrTpQplL17ciuAt24xNsZmUJrut/npHL+7lweMN731T&#10;bBc3iBNOofek4HaVgEBqvempU/Da1DcbECFqMnrwhAq+MMC2vLwodG78TC942sdOcAmFXCuwMY65&#10;lKG16HRY+RGJsw8/OR3ZTp00k5653A3yLkky6XRPvGD1iE8W28/90Sl4r9/Sx2Zjv3dD1vRz11a7&#10;57pS6vpqqR5ARFzi/zH84jM6lMx08EcyQQwK+JH4p5yt04ztQcH9OklBloU8py9/AA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">
            <v:imagedata r:id="rId29" o:title="" cropbottom="-58f"/>
            <o:lock v:ext="edit" aspectratio="f"/>
          </v:shape>
        </w:pict>
      </w:r>
      <w:r w:rsidRPr="00ED3AA1">
        <w:rPr>
          <w:rFonts w:ascii="Times New Roman" w:hAnsi="Times New Roman"/>
          <w:b/>
        </w:rPr>
        <w:t xml:space="preserve"> </w:t>
      </w:r>
      <w:r w:rsidRPr="002E4A66">
        <w:rPr>
          <w:rFonts w:ascii="Times New Roman" w:hAnsi="Times New Roman"/>
          <w:noProof/>
          <w:lang w:eastAsia="pl-PL"/>
        </w:rPr>
        <w:pict>
          <v:shape id="Wykres 384" o:spid="_x0000_i1046"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U+V33AAAAAUBAAAPAAAAZHJzL2Rvd25y&#10;ZXYueG1sTI/NTsMwEITvSLyDtUjcqA39oYQ4VVUJcUQUJNrbNjZJqL0OsZOGt2fhApeRRrOa+TZf&#10;jd6JwXaxCaTheqJAWCqDaajS8PrycLUEEROSQRfIaviyEVbF+VmOmQknerbDNlWCSyhmqKFOqc2k&#10;jGVtPcZJaC1x9h46j4ltV0nT4YnLvZM3Si2kx4Z4ocbWbmpbHre91/D28TjdDbvy1t3tN/Hp2KNq&#10;1p9aX16M63sQyY7p7xh+8BkdCmY6hJ5MFE4DP5J+lbPZfMH2oGE6U3OQRS7/0xffAA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">
            <v:imagedata r:id="rId30" o:title="" cropbottom="-58f"/>
            <o:lock v:ext="edit" aspectratio="f"/>
          </v:shape>
        </w:pict>
      </w:r>
    </w:p>
    <w:p w:rsidR="00F70590" w:rsidRPr="00ED3AA1" w:rsidRDefault="00F70590" w:rsidP="00710129">
      <w:pPr>
        <w:spacing w:line="240" w:lineRule="auto"/>
        <w:jc w:val="both"/>
        <w:rPr>
          <w:rFonts w:ascii="Times New Roman" w:hAnsi="Times New Roman"/>
        </w:rPr>
      </w:pPr>
      <w:r>
        <w:rPr>
          <w:rFonts w:ascii="Times New Roman" w:hAnsi="Times New Roman"/>
        </w:rPr>
        <w:t>Baza materialna i warunki</w:t>
      </w:r>
      <w:r w:rsidRPr="00ED3AA1">
        <w:rPr>
          <w:rFonts w:ascii="Times New Roman" w:hAnsi="Times New Roman"/>
        </w:rPr>
        <w:t xml:space="preserve"> socjalno-bytowe zostały ocenione </w:t>
      </w:r>
      <w:r w:rsidRPr="00ED3AA1">
        <w:rPr>
          <w:rFonts w:ascii="Times New Roman" w:hAnsi="Times New Roman"/>
          <w:b/>
        </w:rPr>
        <w:t xml:space="preserve">dobrze, </w:t>
      </w:r>
      <w:r w:rsidRPr="00ED3AA1">
        <w:rPr>
          <w:rFonts w:ascii="Times New Roman" w:hAnsi="Times New Roman"/>
        </w:rPr>
        <w:t xml:space="preserve"> lepiej bo w stopniu </w:t>
      </w:r>
      <w:r w:rsidRPr="00ED3AA1">
        <w:rPr>
          <w:rFonts w:ascii="Times New Roman" w:hAnsi="Times New Roman"/>
          <w:b/>
        </w:rPr>
        <w:t xml:space="preserve">bardzo dobrym </w:t>
      </w:r>
      <w:r w:rsidRPr="00ED3AA1">
        <w:rPr>
          <w:rFonts w:ascii="Times New Roman" w:hAnsi="Times New Roman"/>
        </w:rPr>
        <w:t xml:space="preserve"> wypadły możliwości rozwoju na Uczelni. W obu przypadkach brak ocen niedostatecznych. </w:t>
      </w:r>
    </w:p>
    <w:p w:rsidR="00F70590" w:rsidRPr="00ED3AA1" w:rsidRDefault="00F70590" w:rsidP="00710129">
      <w:pPr>
        <w:rPr>
          <w:rFonts w:ascii="Times New Roman" w:hAnsi="Times New Roman"/>
        </w:rPr>
      </w:pPr>
    </w:p>
    <w:p w:rsidR="00F70590" w:rsidRDefault="00F70590" w:rsidP="00436975">
      <w:pPr>
        <w:pStyle w:val="Heading2"/>
        <w:spacing w:line="240" w:lineRule="auto"/>
        <w:jc w:val="both"/>
        <w:rPr>
          <w:rFonts w:ascii="Times New Roman" w:hAnsi="Times New Roman"/>
          <w:color w:val="auto"/>
        </w:rPr>
      </w:pPr>
      <w:bookmarkStart w:id="9" w:name="_Toc500721279"/>
    </w:p>
    <w:p w:rsidR="00F70590" w:rsidRPr="00ED3AA1" w:rsidRDefault="00F70590" w:rsidP="00436975">
      <w:pPr>
        <w:pStyle w:val="Heading2"/>
        <w:spacing w:line="240" w:lineRule="auto"/>
        <w:jc w:val="both"/>
        <w:rPr>
          <w:rFonts w:ascii="Times New Roman" w:hAnsi="Times New Roman"/>
          <w:color w:val="auto"/>
        </w:rPr>
      </w:pPr>
      <w:r w:rsidRPr="00ED3AA1">
        <w:rPr>
          <w:rFonts w:ascii="Times New Roman" w:hAnsi="Times New Roman"/>
          <w:color w:val="auto"/>
        </w:rPr>
        <w:t>Technologia żywności i żywienia człowieka, II stopień, stacjonarne</w:t>
      </w:r>
      <w:bookmarkEnd w:id="9"/>
      <w:r w:rsidRPr="00ED3AA1">
        <w:rPr>
          <w:rFonts w:ascii="Times New Roman" w:hAnsi="Times New Roman"/>
          <w:color w:val="auto"/>
        </w:rPr>
        <w:t xml:space="preserve"> </w:t>
      </w:r>
    </w:p>
    <w:p w:rsidR="00F70590" w:rsidRPr="00ED3AA1"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W badaniu wzięło udział 25 osób. Wykresy przedstawiają procentowy udział odpowiedzi na poszczególne pytania.</w:t>
      </w:r>
    </w:p>
    <w:p w:rsidR="00F70590" w:rsidRPr="00ED3AA1" w:rsidRDefault="00F70590" w:rsidP="00436975">
      <w:pPr>
        <w:spacing w:line="240" w:lineRule="auto"/>
        <w:jc w:val="both"/>
        <w:rPr>
          <w:rFonts w:ascii="Times New Roman" w:hAnsi="Times New Roman"/>
        </w:rPr>
      </w:pPr>
      <w:r w:rsidRPr="002E4A66">
        <w:rPr>
          <w:rFonts w:ascii="Times New Roman" w:hAnsi="Times New Roman"/>
          <w:noProof/>
          <w:lang w:eastAsia="pl-PL"/>
        </w:rPr>
        <w:pict>
          <v:shape id="Wykres 385" o:spid="_x0000_i1047"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nGw2wAAAAUBAAAPAAAAZHJzL2Rvd25y&#10;ZXYueG1sTI9BT8JAEIXvJv6HzZh4k61KC9RuCZqgNxLRA8ehO7SN3dmmu0D5945e9PKSlzd575ti&#10;ObpOnWgIrWcD95MEFHHlbcu1gc+P9d0cVIjIFjvPZOBCAZbl9VWBufVnfqfTNtZKSjjkaKCJsc+1&#10;DlVDDsPE98SSHfzgMIodam0HPEu56/RDkmTaYcuy0GBPLw1VX9ujM5Atdn7cpCE+v80u69dZsKsd&#10;Loy5vRlXT6AijfHvGH7wBR1KYdr7I9ugOgPySPxVyaZpJnZv4HGapKDLQv+nL78B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">
            <v:imagedata r:id="rId31" o:title="" cropbottom="-58f"/>
            <o:lock v:ext="edit" aspectratio="f"/>
          </v:shape>
        </w:pict>
      </w:r>
      <w:r w:rsidRPr="00ED3AA1">
        <w:rPr>
          <w:rFonts w:ascii="Times New Roman" w:hAnsi="Times New Roman"/>
        </w:rPr>
        <w:t xml:space="preserve"> </w:t>
      </w:r>
      <w:r w:rsidRPr="002E4A66">
        <w:rPr>
          <w:rFonts w:ascii="Times New Roman" w:hAnsi="Times New Roman"/>
          <w:noProof/>
          <w:lang w:eastAsia="pl-PL"/>
        </w:rPr>
        <w:pict>
          <v:shape id="Wykres 386" o:spid="_x0000_i1048"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FM1A3AAAAAUBAAAPAAAAZHJzL2Rvd25y&#10;ZXYueG1sTI9PT4NAEMXvJn6HzZh4aexi/xCLLI1t5Oih1eh1gBFI2VnCLi1+e0cvennJy5u895t0&#10;O9lOnWnwrWMD9/MIFHHpqpZrA2+v+d0DKB+QK+wck4Ev8rDNrq9STCp34QOdj6FWUsI+QQNNCH2i&#10;tS8bsujnrieW7NMNFoPYodbVgBcpt51eRFGsLbYsCw32tG+oPB1Ha2C2m20+dvv3Io9fFnqzzE/1&#10;iM/G3N5MT4+gAk3h7xh+8AUdMmEq3MiVV50BeST8qmSrdSy2MLBcRWvQWar/02ffAA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">
            <v:imagedata r:id="rId32"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Studia na kierunku Technologii żywności i żywienia człowieka spełniły w stopniu </w:t>
      </w:r>
      <w:r w:rsidRPr="00ED3AA1">
        <w:rPr>
          <w:rFonts w:ascii="Times New Roman" w:hAnsi="Times New Roman"/>
          <w:b/>
        </w:rPr>
        <w:t>dobrym</w:t>
      </w:r>
      <w:r w:rsidRPr="00ED3AA1">
        <w:rPr>
          <w:rFonts w:ascii="Times New Roman" w:hAnsi="Times New Roman"/>
        </w:rPr>
        <w:t xml:space="preserve"> oczekiwania większości respondentów. Co zostało potwierdzone opinią o programie kształcenia, która również została oceniona </w:t>
      </w:r>
      <w:r w:rsidRPr="00ED3AA1">
        <w:rPr>
          <w:rFonts w:ascii="Times New Roman" w:hAnsi="Times New Roman"/>
          <w:b/>
        </w:rPr>
        <w:t>dobrze</w:t>
      </w:r>
      <w:r w:rsidRPr="00ED3AA1">
        <w:rPr>
          <w:rFonts w:ascii="Times New Roman" w:hAnsi="Times New Roman"/>
        </w:rPr>
        <w:t xml:space="preserve">. </w:t>
      </w:r>
      <w:r w:rsidRPr="00ED3AA1">
        <w:rPr>
          <w:rFonts w:ascii="Times New Roman" w:hAnsi="Times New Roman"/>
          <w:b/>
        </w:rPr>
        <w:t>Brak ocen niedostatecznych</w:t>
      </w:r>
      <w:r w:rsidRPr="00ED3AA1">
        <w:rPr>
          <w:rFonts w:ascii="Times New Roman" w:hAnsi="Times New Roman"/>
        </w:rPr>
        <w:t xml:space="preserve"> w pytaniu dotyczącym spełnienia oczekiwań. </w:t>
      </w:r>
    </w:p>
    <w:p w:rsidR="00F70590" w:rsidRPr="00ED3AA1" w:rsidRDefault="00F70590" w:rsidP="00436975">
      <w:pPr>
        <w:spacing w:line="240" w:lineRule="auto"/>
        <w:jc w:val="both"/>
        <w:rPr>
          <w:rFonts w:ascii="Times New Roman" w:hAnsi="Times New Roman"/>
        </w:rPr>
      </w:pPr>
      <w:r w:rsidRPr="002E4A66">
        <w:rPr>
          <w:rFonts w:ascii="Times New Roman" w:hAnsi="Times New Roman"/>
          <w:noProof/>
          <w:lang w:eastAsia="pl-PL"/>
        </w:rPr>
        <w:pict>
          <v:shape id="Wykres 387" o:spid="_x0000_i1049"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LTr3QAAAAUBAAAPAAAAZHJzL2Rvd25y&#10;ZXYueG1sTI9BS8NAEIXvgv9hGcGb3VjbUmI2RQKCiK3aFsTbNjtNotmZkN228d87etHLg8cb3vsm&#10;Wwy+VUfsQ8Nk4HqUgEIq2TVUGdhu7q/moEK05GzLhAa+MMAiPz/LbOr4RK94XMdKSQmF1BqoY+xS&#10;rUNZo7dhxB2SZHvuvY1i+0q73p6k3Ld6nCQz7W1DslDbDosay8/1wRt4nvu3j8dl8fLAq6f3Ys/l&#10;arwMxlxeDHe3oCIO8e8YfvAFHXJh2vGBXFCtAXkk/qpkk+lM7M7AzSSZgs4z/Z8+/wY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">
            <v:imagedata r:id="rId33"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Większość oceniła praktyki </w:t>
      </w:r>
      <w:r w:rsidRPr="00ED3AA1">
        <w:rPr>
          <w:rFonts w:ascii="Times New Roman" w:hAnsi="Times New Roman"/>
          <w:b/>
        </w:rPr>
        <w:t>dobrze</w:t>
      </w:r>
      <w:r w:rsidRPr="00ED3AA1">
        <w:rPr>
          <w:rFonts w:ascii="Times New Roman" w:hAnsi="Times New Roman"/>
        </w:rPr>
        <w:t xml:space="preserve">, lub </w:t>
      </w:r>
      <w:r w:rsidRPr="00ED3AA1">
        <w:rPr>
          <w:rFonts w:ascii="Times New Roman" w:hAnsi="Times New Roman"/>
          <w:b/>
        </w:rPr>
        <w:t>bardzo dobrze</w:t>
      </w:r>
      <w:r w:rsidRPr="00ED3AA1">
        <w:rPr>
          <w:rFonts w:ascii="Times New Roman" w:hAnsi="Times New Roman"/>
        </w:rPr>
        <w:t xml:space="preserve">. Natomiast osoby które oceniły </w:t>
      </w:r>
      <w:r w:rsidRPr="00ED3AA1">
        <w:rPr>
          <w:rFonts w:ascii="Times New Roman" w:hAnsi="Times New Roman"/>
          <w:b/>
        </w:rPr>
        <w:t>praktyki dostatecznie</w:t>
      </w:r>
      <w:r w:rsidRPr="00ED3AA1">
        <w:rPr>
          <w:rFonts w:ascii="Times New Roman" w:hAnsi="Times New Roman"/>
        </w:rPr>
        <w:t xml:space="preserve">, również tak samo oceniają </w:t>
      </w:r>
      <w:r w:rsidRPr="00ED3AA1">
        <w:rPr>
          <w:rFonts w:ascii="Times New Roman" w:hAnsi="Times New Roman"/>
          <w:b/>
        </w:rPr>
        <w:t>program kształcenia</w:t>
      </w:r>
      <w:r w:rsidRPr="00ED3AA1">
        <w:rPr>
          <w:rFonts w:ascii="Times New Roman" w:hAnsi="Times New Roman"/>
        </w:rPr>
        <w:t xml:space="preserve"> </w:t>
      </w:r>
      <w:r w:rsidRPr="00ED3AA1">
        <w:rPr>
          <w:rFonts w:ascii="Times New Roman" w:hAnsi="Times New Roman"/>
          <w:b/>
        </w:rPr>
        <w:t>-dostatecznie</w:t>
      </w:r>
      <w:r w:rsidRPr="00ED3AA1">
        <w:rPr>
          <w:rFonts w:ascii="Times New Roman" w:hAnsi="Times New Roman"/>
        </w:rPr>
        <w:t xml:space="preserve"> , co ciekawe w stopniu </w:t>
      </w:r>
      <w:r w:rsidRPr="00ED3AA1">
        <w:rPr>
          <w:rFonts w:ascii="Times New Roman" w:hAnsi="Times New Roman"/>
          <w:b/>
        </w:rPr>
        <w:t>dobrym i bardzo dobrym</w:t>
      </w:r>
      <w:r w:rsidRPr="00ED3AA1">
        <w:rPr>
          <w:rFonts w:ascii="Times New Roman" w:hAnsi="Times New Roman"/>
        </w:rPr>
        <w:t xml:space="preserve"> oceniły spełnienie oczekiwań związanych z kierunkiem.</w:t>
      </w:r>
    </w:p>
    <w:p w:rsidR="00F70590" w:rsidRPr="00ED3AA1" w:rsidRDefault="00F70590" w:rsidP="00436975">
      <w:pPr>
        <w:spacing w:line="240" w:lineRule="auto"/>
        <w:jc w:val="both"/>
        <w:rPr>
          <w:rFonts w:ascii="Times New Roman" w:hAnsi="Times New Roman"/>
          <w:noProof/>
          <w:lang w:eastAsia="pl-PL"/>
        </w:rPr>
      </w:pPr>
      <w:r w:rsidRPr="00ED3AA1">
        <w:rPr>
          <w:rFonts w:ascii="Times New Roman" w:hAnsi="Times New Roman"/>
          <w:noProof/>
          <w:lang w:eastAsia="pl-PL"/>
        </w:rPr>
        <w:t xml:space="preserve"> </w:t>
      </w:r>
      <w:r w:rsidRPr="002E4A66">
        <w:rPr>
          <w:rFonts w:ascii="Times New Roman" w:hAnsi="Times New Roman"/>
          <w:noProof/>
          <w:lang w:eastAsia="pl-PL"/>
        </w:rPr>
        <w:pict>
          <v:shape id="Wykres 388" o:spid="_x0000_i1050"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cuRW3AAAAAUBAAAPAAAAZHJzL2Rvd25y&#10;ZXYueG1sTI/BTsMwEETvSPyDtUjcqA1pqxLiVFWlwpUWJNSbay9JIF5HsdsEvp6lF7iMNJrVzNti&#10;OfpWnLCPTSANtxMFAskG11Cl4fVlc7MAEZMhZ9pAqOELIyzLy4vC5C4MtMXTLlWCSyjmRkOdUpdL&#10;GW2N3sRJ6JA4ew+9N4ltX0nXm4HLfSvvlJpLbxrihdp0uK7Rfu6OXsPTdv+9upebzDZubdvs8Vl9&#10;vA1aX1+NqwcQCcf0dwy/+IwOJTMdwpFcFK0GfiSdlbPpbM72oCGbqhnIspD/6csfAA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">
            <v:imagedata r:id="rId34"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389" o:spid="_x0000_i1051"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">
            <v:imagedata r:id="rId35"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noProof/>
          <w:lang w:eastAsia="pl-PL"/>
        </w:rPr>
        <w:t>Studenci ocenili opiekę promotora najlepiej –</w:t>
      </w:r>
      <w:r w:rsidRPr="00ED3AA1">
        <w:rPr>
          <w:rFonts w:ascii="Times New Roman" w:hAnsi="Times New Roman"/>
          <w:b/>
          <w:noProof/>
          <w:lang w:eastAsia="pl-PL"/>
        </w:rPr>
        <w:t xml:space="preserve">bardzo dobrze. </w:t>
      </w:r>
      <w:r w:rsidRPr="00ED3AA1">
        <w:rPr>
          <w:rFonts w:ascii="Times New Roman" w:hAnsi="Times New Roman"/>
          <w:noProof/>
          <w:lang w:eastAsia="pl-PL"/>
        </w:rPr>
        <w:t xml:space="preserve">Przekłada się to także na ogólną ocenę postwy nauczycieli akademickich, gdzie najczęstrzą odpowiedzią jest </w:t>
      </w:r>
      <w:r w:rsidRPr="00ED3AA1">
        <w:rPr>
          <w:rFonts w:ascii="Times New Roman" w:hAnsi="Times New Roman"/>
          <w:b/>
          <w:noProof/>
          <w:lang w:eastAsia="pl-PL"/>
        </w:rPr>
        <w:t xml:space="preserve">dobrze </w:t>
      </w:r>
      <w:r w:rsidRPr="00ED3AA1">
        <w:rPr>
          <w:rFonts w:ascii="Times New Roman" w:hAnsi="Times New Roman"/>
          <w:noProof/>
          <w:lang w:eastAsia="pl-PL"/>
        </w:rPr>
        <w:t xml:space="preserve">i </w:t>
      </w:r>
      <w:r w:rsidRPr="00ED3AA1">
        <w:rPr>
          <w:rFonts w:ascii="Times New Roman" w:hAnsi="Times New Roman"/>
          <w:b/>
          <w:noProof/>
          <w:lang w:eastAsia="pl-PL"/>
        </w:rPr>
        <w:t xml:space="preserve">bardzo dobrze. </w:t>
      </w:r>
      <w:r w:rsidRPr="00ED3AA1">
        <w:rPr>
          <w:rFonts w:ascii="Times New Roman" w:hAnsi="Times New Roman"/>
          <w:noProof/>
          <w:lang w:eastAsia="pl-PL"/>
        </w:rPr>
        <w:t>Osoby które oceniły współpracę z promotorem</w:t>
      </w:r>
      <w:r w:rsidRPr="00ED3AA1">
        <w:rPr>
          <w:rFonts w:ascii="Times New Roman" w:hAnsi="Times New Roman"/>
          <w:b/>
          <w:noProof/>
          <w:lang w:eastAsia="pl-PL"/>
        </w:rPr>
        <w:t xml:space="preserve"> dostatecznie </w:t>
      </w:r>
      <w:r w:rsidRPr="00ED3AA1">
        <w:rPr>
          <w:rFonts w:ascii="Times New Roman" w:hAnsi="Times New Roman"/>
          <w:noProof/>
          <w:lang w:eastAsia="pl-PL"/>
        </w:rPr>
        <w:t>również dostatecznie oceniły program kształcenia.</w:t>
      </w:r>
    </w:p>
    <w:p w:rsidR="00F70590" w:rsidRPr="00ED3AA1" w:rsidRDefault="00F70590" w:rsidP="00436975">
      <w:pPr>
        <w:spacing w:line="240" w:lineRule="auto"/>
        <w:jc w:val="both"/>
        <w:rPr>
          <w:rFonts w:ascii="Times New Roman" w:hAnsi="Times New Roman"/>
        </w:rPr>
      </w:pPr>
      <w:r w:rsidRPr="002E4A66">
        <w:rPr>
          <w:rFonts w:ascii="Times New Roman" w:hAnsi="Times New Roman"/>
          <w:noProof/>
          <w:lang w:eastAsia="pl-PL"/>
        </w:rPr>
        <w:pict>
          <v:shape id="Wykres 390" o:spid="_x0000_i1052"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YdXn2wAAAAUBAAAPAAAAZHJzL2Rvd25y&#10;ZXYueG1sTI/NSsRAEITvgu8wtODNnWiyQWMmi4jrZZHFKJ5nM20SkukJmcmPb2/rRS8FRTVVX+e7&#10;1fZixtG3jhRcbyIQSJUzLdUK3t/2V7cgfNBkdO8IFXyhh11xfpbrzLiFXnEuQy24hHymFTQhDJmU&#10;vmrQar9xAxJnn260OrAda2lGvXC57eVNFKXS6pZ4odEDPjZYdeVkFbzE8WG++5ieSr8/dunSOfl8&#10;SJS6vFgf7kEEXMPfMfzgMzoUzHRyExkvegX8SPhVzpJtyvakIE6iLcgil//pi28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">
            <v:imagedata r:id="rId36"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Przepływ informacji studenci oceniają </w:t>
      </w:r>
      <w:r w:rsidRPr="00ED3AA1">
        <w:rPr>
          <w:rFonts w:ascii="Times New Roman" w:hAnsi="Times New Roman"/>
          <w:b/>
        </w:rPr>
        <w:t>bardzo dobrze i dobrze</w:t>
      </w:r>
      <w:r w:rsidRPr="00ED3AA1">
        <w:rPr>
          <w:rFonts w:ascii="Times New Roman" w:hAnsi="Times New Roman"/>
        </w:rPr>
        <w:t xml:space="preserve">. </w: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 </w:t>
      </w:r>
      <w:r w:rsidRPr="002E4A66">
        <w:rPr>
          <w:rFonts w:ascii="Times New Roman" w:hAnsi="Times New Roman"/>
          <w:noProof/>
          <w:lang w:eastAsia="pl-PL"/>
        </w:rPr>
        <w:pict>
          <v:shape id="Wykres 391" o:spid="_x0000_i1053"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LtQE2wAAAAUBAAAPAAAAZHJzL2Rvd25y&#10;ZXYueG1sTI/NTsMwEITvSLyDtUjcqANtShXiVAgJuIH6c+HmxNs4YK+j2G3C27NwKZeRRrOa+bZc&#10;T96JEw6xC6TgdpaBQGqC6ahVsN8936xAxKTJaBcIFXxjhHV1eVHqwoSRNnjaplZwCcVCK7Ap9YWU&#10;sbHodZyFHomzQxi8TmyHVppBj1zunbzLsqX0uiNesLrHJ4vN1/boFdy/5fHjHe1u39VuPHy+zOVm&#10;9arU9dX0+AAi4ZTOx/CLz+hQMVMdjmSicAr4kfSnnC3yJdtawXyR5SCrUv6nr34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">
            <v:imagedata r:id="rId37" o:title="" cropbottom="-58f"/>
            <o:lock v:ext="edit" aspectratio="f"/>
          </v:shape>
        </w:pict>
      </w:r>
      <w:r w:rsidRPr="00ED3AA1">
        <w:rPr>
          <w:rFonts w:ascii="Times New Roman" w:hAnsi="Times New Roman"/>
        </w:rPr>
        <w:t xml:space="preserve"> </w:t>
      </w:r>
      <w:r w:rsidRPr="002E4A66">
        <w:rPr>
          <w:rFonts w:ascii="Times New Roman" w:hAnsi="Times New Roman"/>
          <w:noProof/>
          <w:lang w:eastAsia="pl-PL"/>
        </w:rPr>
        <w:pict>
          <v:shape id="Wykres 392" o:spid="_x0000_i1054"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qVFV2wAAAAUBAAAPAAAAZHJzL2Rvd25y&#10;ZXYueG1sTI9BS8NAEIXvgv9hGcGb3ahtqTGbIgVRBAtGi9dpdsyGZmdjdtvGf+/oRS8PHm9475ti&#10;OfpOHWiIbWADl5MMFHEdbMuNgbfX+4sFqJiQLXaBycAXRViWpycF5jYc+YUOVWqUlHDM0YBLqc+1&#10;jrUjj3ESemLJPsLgMYkdGm0HPEq57/RVls21x5ZlwWFPK0f1rtp7A59I8flpvXIPN5tst2krXqTH&#10;d2POz8a7W1CJxvR3DD/4gg6lMG3Dnm1UnQF5JP2qZNPZXOzWwPU0m4EuC/2fvvwG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">
            <v:imagedata r:id="rId38"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Z dziekanatu studenci drugiego stopnia technologii żywności są zadowoleni w stopniu </w:t>
      </w:r>
      <w:r w:rsidRPr="00ED3AA1">
        <w:rPr>
          <w:rFonts w:ascii="Times New Roman" w:hAnsi="Times New Roman"/>
          <w:b/>
        </w:rPr>
        <w:t>bardzo dobrym.</w:t>
      </w:r>
      <w:r w:rsidRPr="00ED3AA1">
        <w:rPr>
          <w:rFonts w:ascii="Times New Roman" w:hAnsi="Times New Roman"/>
        </w:rPr>
        <w:t xml:space="preserve"> Dział Spraw Socjalnych oraz domy akademickie oceniają </w:t>
      </w:r>
      <w:r w:rsidRPr="00ED3AA1">
        <w:rPr>
          <w:rFonts w:ascii="Times New Roman" w:hAnsi="Times New Roman"/>
          <w:b/>
        </w:rPr>
        <w:t>bardzo dobrze</w:t>
      </w:r>
      <w:r w:rsidRPr="00ED3AA1">
        <w:rPr>
          <w:rFonts w:ascii="Times New Roman" w:hAnsi="Times New Roman"/>
        </w:rPr>
        <w:t>.</w:t>
      </w:r>
    </w:p>
    <w:p w:rsidR="00F70590" w:rsidRPr="00ED3AA1" w:rsidRDefault="00F70590" w:rsidP="00436975">
      <w:pPr>
        <w:spacing w:line="240" w:lineRule="auto"/>
        <w:jc w:val="both"/>
        <w:rPr>
          <w:rFonts w:ascii="Times New Roman" w:hAnsi="Times New Roman"/>
        </w:rPr>
      </w:pPr>
      <w:r w:rsidRPr="002E4A66">
        <w:rPr>
          <w:rFonts w:ascii="Times New Roman" w:hAnsi="Times New Roman"/>
          <w:noProof/>
          <w:lang w:eastAsia="pl-PL"/>
        </w:rPr>
        <w:pict>
          <v:shape id="Wykres 393" o:spid="_x0000_i1055"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quEG2gAAAAUBAAAPAAAAZHJzL2Rvd25y&#10;ZXYueG1sTI/NTsMwEITvSH0Ha5G4UTv0RyjEqaoiTpwoFVxde5ukxOsodtr07Vl6KZeRRrOa+bZY&#10;jb4VJ+xjE0hDNlUgkGxwDVUadp9vj88gYjLkTBsINVwwwqqc3BUmd+FMH3japkpwCcXcaKhT6nIp&#10;o63RmzgNHRJnh9B7k9j2lXS9OXO5b+WTUkvpTUO8UJsONzXan+3gNaSvQQ3y/TvrZpjZcLSb8dVe&#10;tH64H9cvIBKO6XYMf/iMDiUz7cNALopWAz+SrsrZfLFku9cwm6sFyLKQ/+nLXwA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">
            <v:imagedata r:id="rId39"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b/>
        </w:rPr>
        <w:t xml:space="preserve">Bazy i dostęp do literatury </w:t>
      </w:r>
      <w:r w:rsidRPr="00ED3AA1">
        <w:rPr>
          <w:rFonts w:ascii="Times New Roman" w:hAnsi="Times New Roman"/>
        </w:rPr>
        <w:t>respondenci ocenili najwyżej –</w:t>
      </w:r>
      <w:r w:rsidRPr="00ED3AA1">
        <w:rPr>
          <w:rFonts w:ascii="Times New Roman" w:hAnsi="Times New Roman"/>
          <w:b/>
        </w:rPr>
        <w:t xml:space="preserve">bardzo dobrze. </w:t>
      </w:r>
      <w:r w:rsidRPr="00ED3AA1">
        <w:rPr>
          <w:rFonts w:ascii="Times New Roman" w:hAnsi="Times New Roman"/>
        </w:rPr>
        <w:t xml:space="preserve">Studenci tego kierunku najlepiej ze wszystkich ocenili to pytanie. </w:t>
      </w:r>
    </w:p>
    <w:p w:rsidR="00F70590" w:rsidRPr="00ED3AA1" w:rsidRDefault="00F70590" w:rsidP="00436975">
      <w:pPr>
        <w:spacing w:line="240" w:lineRule="auto"/>
        <w:jc w:val="both"/>
        <w:rPr>
          <w:rFonts w:ascii="Times New Roman" w:hAnsi="Times New Roman"/>
          <w:b/>
        </w:rPr>
      </w:pPr>
      <w:r w:rsidRPr="00ED3AA1">
        <w:rPr>
          <w:rFonts w:ascii="Times New Roman" w:hAnsi="Times New Roman"/>
          <w:b/>
        </w:rPr>
        <w:t xml:space="preserve"> </w:t>
      </w:r>
      <w:r w:rsidRPr="002E4A66">
        <w:rPr>
          <w:rFonts w:ascii="Times New Roman" w:hAnsi="Times New Roman"/>
          <w:noProof/>
          <w:lang w:eastAsia="pl-PL"/>
        </w:rPr>
        <w:pict>
          <v:shape id="Wykres 394" o:spid="_x0000_i1056"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XscR3QAAAAUBAAAPAAAAZHJzL2Rvd25y&#10;ZXYueG1sTI9BS8NAEIXvgv9hGcGb3a0mpaTZlKB48aC0FfS4zU6TYHY2ZDdt6q939FIvDx5veO+b&#10;fD25ThxxCK0nDfOZAoFUedtSreF993y3BBGiIWs6T6jhjAHWxfVVbjLrT7TB4zbWgksoZEZDE2Of&#10;SRmqBp0JM98jcXbwgzOR7VBLO5gTl7tO3iu1kM60xAuN6fGxweprOzoNH/Sd9MmT2n2+ztOyXJ7H&#10;l83bqPXtzVSuQESc4uUYfvEZHQpm2vuRbBCdBn4k/ilnSbpgu9fwkKgUZJHL//TFDwA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">
            <v:imagedata r:id="rId40" o:title="" cropbottom="-58f"/>
            <o:lock v:ext="edit" aspectratio="f"/>
          </v:shape>
        </w:pict>
      </w:r>
      <w:r w:rsidRPr="00ED3AA1">
        <w:rPr>
          <w:rFonts w:ascii="Times New Roman" w:hAnsi="Times New Roman"/>
          <w:b/>
        </w:rPr>
        <w:t xml:space="preserve"> </w:t>
      </w:r>
      <w:r w:rsidRPr="002E4A66">
        <w:rPr>
          <w:rFonts w:ascii="Times New Roman" w:hAnsi="Times New Roman"/>
          <w:noProof/>
          <w:lang w:eastAsia="pl-PL"/>
        </w:rPr>
        <w:pict>
          <v:shape id="Wykres 395" o:spid="_x0000_i1057"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vEwm3QAAAAUBAAAPAAAAZHJzL2Rvd25y&#10;ZXYueG1sTI/BTsMwEETvSP0Ha5G4UQeatijEqRAFCSRyaMuFmxtvk6jxOrLdNPw9Cxd6GWk0q5m3&#10;+Wq0nRjQh9aRgrtpAgKpcqalWsHn7vX2AUSImozuHKGCbwywKiZXuc6MO9MGh22sBZdQyLSCJsY+&#10;kzJUDVodpq5H4uzgvNWRra+l8frM5baT90mykFa3xAuN7vG5weq4PVkFoVqu0/ehLOPh46X8sm/r&#10;2cbvlLq5Hp8eQUQc4/8x/OIzOhTMtHcnMkF0CviR+KecpfMF272CWZrMQRa5vKQvfgA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">
            <v:imagedata r:id="rId41" o:title="" cropbottom="-58f"/>
            <o:lock v:ext="edit" aspectratio="f"/>
          </v:shape>
        </w:pict>
      </w:r>
    </w:p>
    <w:p w:rsidR="00F70590" w:rsidRPr="00ED3AA1" w:rsidRDefault="00F70590" w:rsidP="00436975">
      <w:pPr>
        <w:spacing w:line="240" w:lineRule="auto"/>
        <w:jc w:val="both"/>
        <w:rPr>
          <w:rFonts w:ascii="Times New Roman" w:hAnsi="Times New Roman"/>
        </w:rPr>
      </w:pPr>
      <w:r w:rsidRPr="00ED3AA1">
        <w:rPr>
          <w:rFonts w:ascii="Times New Roman" w:hAnsi="Times New Roman"/>
        </w:rPr>
        <w:t xml:space="preserve">Zarówno baza materialna, warunki socjalno-bytowe jak i możliwości Uczelni w sprawach rozwoju kulturalnego, sportowego i intelektualnego studenci oceniają </w:t>
      </w:r>
      <w:r w:rsidRPr="00ED3AA1">
        <w:rPr>
          <w:rFonts w:ascii="Times New Roman" w:hAnsi="Times New Roman"/>
          <w:b/>
        </w:rPr>
        <w:t>bardzo dobrze i dobrze</w:t>
      </w:r>
      <w:r w:rsidRPr="00ED3AA1">
        <w:rPr>
          <w:rFonts w:ascii="Times New Roman" w:hAnsi="Times New Roman"/>
        </w:rPr>
        <w:t>. Brak negatywnych opinii.</w:t>
      </w:r>
    </w:p>
    <w:p w:rsidR="00F70590" w:rsidRDefault="00F70590" w:rsidP="00436975">
      <w:pPr>
        <w:pStyle w:val="Heading2"/>
        <w:spacing w:line="240" w:lineRule="auto"/>
        <w:jc w:val="both"/>
        <w:rPr>
          <w:rFonts w:ascii="Times New Roman" w:hAnsi="Times New Roman"/>
          <w:color w:val="auto"/>
        </w:rPr>
      </w:pPr>
      <w:bookmarkStart w:id="10" w:name="_Toc500721280"/>
    </w:p>
    <w:p w:rsidR="00F70590" w:rsidRDefault="00F70590" w:rsidP="00436975">
      <w:pPr>
        <w:pStyle w:val="Heading2"/>
        <w:spacing w:line="240" w:lineRule="auto"/>
        <w:jc w:val="both"/>
        <w:rPr>
          <w:rFonts w:ascii="Times New Roman" w:hAnsi="Times New Roman"/>
          <w:color w:val="auto"/>
        </w:rPr>
      </w:pPr>
    </w:p>
    <w:p w:rsidR="00F70590" w:rsidRPr="00ED3AA1" w:rsidRDefault="00F70590" w:rsidP="00436975">
      <w:pPr>
        <w:pStyle w:val="Heading2"/>
        <w:spacing w:line="240" w:lineRule="auto"/>
        <w:jc w:val="both"/>
        <w:rPr>
          <w:rFonts w:ascii="Times New Roman" w:hAnsi="Times New Roman"/>
          <w:color w:val="auto"/>
        </w:rPr>
      </w:pPr>
      <w:r w:rsidRPr="00ED3AA1">
        <w:rPr>
          <w:rFonts w:ascii="Times New Roman" w:hAnsi="Times New Roman"/>
          <w:color w:val="auto"/>
        </w:rPr>
        <w:t>Żywienie człowieka i dietetyka, II stopień, stacjonarne</w:t>
      </w:r>
      <w:bookmarkEnd w:id="10"/>
      <w:r w:rsidRPr="00ED3AA1">
        <w:rPr>
          <w:rFonts w:ascii="Times New Roman" w:hAnsi="Times New Roman"/>
          <w:color w:val="auto"/>
        </w:rPr>
        <w:t xml:space="preserve"> </w:t>
      </w:r>
    </w:p>
    <w:p w:rsidR="00F70590" w:rsidRPr="00ED3AA1" w:rsidRDefault="00F70590" w:rsidP="00436975">
      <w:pPr>
        <w:spacing w:line="240" w:lineRule="auto"/>
        <w:jc w:val="both"/>
        <w:rPr>
          <w:rFonts w:ascii="Times New Roman" w:hAnsi="Times New Roman"/>
        </w:rPr>
      </w:pPr>
    </w:p>
    <w:p w:rsidR="00F70590" w:rsidRPr="00ED3AA1" w:rsidRDefault="00F70590" w:rsidP="00436975">
      <w:pPr>
        <w:spacing w:line="240" w:lineRule="auto"/>
        <w:jc w:val="both"/>
        <w:rPr>
          <w:rFonts w:ascii="Times New Roman" w:hAnsi="Times New Roman"/>
        </w:rPr>
      </w:pPr>
      <w:r w:rsidRPr="00ED3AA1">
        <w:rPr>
          <w:rFonts w:ascii="Times New Roman" w:hAnsi="Times New Roman"/>
        </w:rPr>
        <w:t>W badaniu wzięło udział 18 osób. Wykresy przedstawiają procentowy udział odpowiedzi na poszczególne pytania.</w:t>
      </w:r>
    </w:p>
    <w:p w:rsidR="00F70590" w:rsidRPr="00ED3AA1" w:rsidRDefault="00F70590" w:rsidP="00436975">
      <w:pPr>
        <w:tabs>
          <w:tab w:val="left" w:pos="2892"/>
        </w:tabs>
        <w:spacing w:line="240" w:lineRule="auto"/>
        <w:jc w:val="both"/>
        <w:rPr>
          <w:rFonts w:ascii="Times New Roman" w:hAnsi="Times New Roman"/>
        </w:rPr>
      </w:pPr>
      <w:r>
        <w:rPr>
          <w:noProof/>
          <w:lang w:eastAsia="pl-PL"/>
        </w:rPr>
        <w:pict>
          <v:shape id="Wykres 407" o:spid="_x0000_s1028" type="#_x0000_t75" style="position:absolute;left:0;text-align:left;margin-left:0;margin-top:0;width:228pt;height:170.4pt;z-index:251655680;visibility:visible;mso-wrap-distance-bottom:.13pt;mso-position-horizontal:left;mso-position-vertical:top"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">
            <v:imagedata r:id="rId42" o:title=""/>
            <o:lock v:ext="edit" aspectratio="f"/>
            <w10:wrap type="square"/>
          </v:shape>
        </w:pict>
      </w:r>
      <w:r w:rsidRPr="002E4A66">
        <w:rPr>
          <w:rFonts w:ascii="Times New Roman" w:hAnsi="Times New Roman"/>
          <w:noProof/>
          <w:lang w:eastAsia="pl-PL"/>
        </w:rPr>
        <w:pict>
          <v:shape id="Wykres 409" o:spid="_x0000_i1058"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zwQH2gAAAAUBAAAPAAAAZHJzL2Rvd25y&#10;ZXYueG1sTI/BTsMwEETvSPyDtUjcqENoCwpxqqoSXOgBQj/AjZc4YK8j223D37NwoZeRRrOaeVuv&#10;Ju/EEWMaAim4nRUgkLpgBuoV7N6fbh5ApKzJaBcIFXxjglVzeVHryoQTveGxzb3gEkqVVmBzHisp&#10;U2fR6zQLIxJnHyF6ndnGXpqoT1zunSyLYim9HogXrB5xY7H7ag9ewfMmvth7F7ptuy4/t/LVhx2V&#10;Sl1fTetHEBmn/H8Mv/iMDg0z7cOBTBJOAT+S/5Sz+WLJdq/gbl4sQDa1PKdvfgA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">
            <v:imagedata r:id="rId43"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 xml:space="preserve">Studenci Żywienia człowieka i dietetyki oczekiwania związane z studiami oceniają </w:t>
      </w:r>
      <w:r w:rsidRPr="00ED3AA1">
        <w:rPr>
          <w:rFonts w:ascii="Times New Roman" w:hAnsi="Times New Roman"/>
          <w:b/>
        </w:rPr>
        <w:t xml:space="preserve">najbardziej neutralnie. </w:t>
      </w:r>
      <w:r w:rsidRPr="00ED3AA1">
        <w:rPr>
          <w:rFonts w:ascii="Times New Roman" w:hAnsi="Times New Roman"/>
        </w:rPr>
        <w:t xml:space="preserve"> Jest to kierunek </w:t>
      </w:r>
      <w:r w:rsidRPr="00ED3AA1">
        <w:rPr>
          <w:rFonts w:ascii="Times New Roman" w:hAnsi="Times New Roman"/>
          <w:b/>
        </w:rPr>
        <w:t xml:space="preserve">najbardziej niezadowolony </w:t>
      </w:r>
      <w:r w:rsidRPr="00ED3AA1">
        <w:rPr>
          <w:rFonts w:ascii="Times New Roman" w:hAnsi="Times New Roman"/>
        </w:rPr>
        <w:t xml:space="preserve">z odbytych studiów. Wszystkie osoby które oceniły swój stopień spełnienia oczekiwań dostatecznie, również zaznaczyło tą odpowiedź w pytaniu o program kształcenia. W przypadku programu kształcenia został on </w:t>
      </w:r>
      <w:r w:rsidRPr="00ED3AA1">
        <w:rPr>
          <w:rFonts w:ascii="Times New Roman" w:hAnsi="Times New Roman"/>
          <w:b/>
        </w:rPr>
        <w:t xml:space="preserve">najgorzej oceniony, </w:t>
      </w:r>
      <w:r w:rsidRPr="00ED3AA1">
        <w:rPr>
          <w:rFonts w:ascii="Times New Roman" w:hAnsi="Times New Roman"/>
        </w:rPr>
        <w:t xml:space="preserve">żaden inny kierunek studiów nie wyraził się tak niepochlebnie o programie kształcenia. W porównaniu z rokiem poprzednim niezadowolenie studentów tego kierunku wzrosło. </w:t>
      </w: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tabs>
          <w:tab w:val="left" w:pos="2892"/>
        </w:tabs>
        <w:spacing w:line="240" w:lineRule="auto"/>
        <w:jc w:val="both"/>
        <w:rPr>
          <w:rFonts w:ascii="Times New Roman" w:hAnsi="Times New Roman"/>
        </w:rPr>
      </w:pPr>
      <w:r w:rsidRPr="002E4A66">
        <w:rPr>
          <w:rFonts w:ascii="Times New Roman" w:hAnsi="Times New Roman"/>
          <w:noProof/>
          <w:lang w:eastAsia="pl-PL"/>
        </w:rPr>
        <w:pict>
          <v:shape id="Wykres 410" o:spid="_x0000_i1059"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oeVB3QAAAAUBAAAPAAAAZHJzL2Rvd25y&#10;ZXYueG1sTI9BS8NAEIXvgv9hGcGb3VTb0qbZFBWKHqRg9dDjJjvJhmRnQ3bbRn+9Yy96efB4w3vf&#10;ZJvRdeKEQ2g8KZhOEhBIpTcN1Qo+P7Z3SxAhajK684QKvjDAJr++ynRq/Jne8bSPteASCqlWYGPs&#10;UylDadHpMPE9EmeVH5yObIdamkGfudx18j5JFtLphnjB6h6fLZbt/ugUyGXVvlRvq9fprnhqt933&#10;YWf9Qanbm/FxDSLiGP+O4Ref0SFnpsIfyQTRKeBH4kU5m80XbAsFD7NkDjLP5H/6/Ac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">
            <v:imagedata r:id="rId44"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 xml:space="preserve">Większość respondentów jest zadowolona z </w:t>
      </w:r>
      <w:r w:rsidRPr="00ED3AA1">
        <w:rPr>
          <w:rFonts w:ascii="Times New Roman" w:hAnsi="Times New Roman"/>
          <w:b/>
        </w:rPr>
        <w:t xml:space="preserve">praktyk. </w:t>
      </w:r>
      <w:r w:rsidRPr="00ED3AA1">
        <w:rPr>
          <w:rFonts w:ascii="Times New Roman" w:hAnsi="Times New Roman"/>
        </w:rPr>
        <w:t xml:space="preserve">Osoby zadowolone z praktyk są również zadowolone z kierunku, ale dostatecznie oceniły program kształcenia. Respondenci którzy ocenili swoje praktyki w stopniu </w:t>
      </w:r>
      <w:r w:rsidRPr="00ED3AA1">
        <w:rPr>
          <w:rFonts w:ascii="Times New Roman" w:hAnsi="Times New Roman"/>
          <w:b/>
        </w:rPr>
        <w:t>niedostatecznym</w:t>
      </w:r>
      <w:r w:rsidRPr="00ED3AA1">
        <w:rPr>
          <w:rFonts w:ascii="Times New Roman" w:hAnsi="Times New Roman"/>
        </w:rPr>
        <w:t xml:space="preserve"> tak samo oceniali tylko program i ogólne zadowolenie z kierunku, na pozostałe pytania odpowiadali w większości pozytywnie. </w:t>
      </w:r>
    </w:p>
    <w:p w:rsidR="00F70590" w:rsidRPr="00ED3AA1" w:rsidRDefault="00F70590" w:rsidP="00436975">
      <w:pPr>
        <w:tabs>
          <w:tab w:val="left" w:pos="2892"/>
        </w:tabs>
        <w:spacing w:line="240" w:lineRule="auto"/>
        <w:jc w:val="both"/>
        <w:rPr>
          <w:rFonts w:ascii="Times New Roman" w:hAnsi="Times New Roman"/>
        </w:rPr>
      </w:pPr>
      <w:r w:rsidRPr="002E4A66">
        <w:rPr>
          <w:rFonts w:ascii="Times New Roman" w:hAnsi="Times New Roman"/>
          <w:noProof/>
          <w:lang w:eastAsia="pl-PL"/>
        </w:rPr>
        <w:pict>
          <v:shape id="Wykres 411" o:spid="_x0000_i1060"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wjpY2wAAAAUBAAAPAAAAZHJzL2Rvd25y&#10;ZXYueG1sTI9BS8NAEIXvgv9hGcGL2E21LRqzKSJUvEmT6nmaHZNgdjZkt0n8945e9PLg8Yb3vsm2&#10;s+vUSENoPRtYLhJQxJW3LdcGDuXu+g5UiMgWO89k4IsCbPPzswxT6yfe01jEWkkJhxQNNDH2qdah&#10;ashhWPieWLIPPziMYoda2wEnKXedvkmSjXbYsiw02NNTQ9VncXIGfHf/ssTyzRVjUb4exqv6+X03&#10;GXN5MT8+gIo0x79j+MEXdMiF6ehPbIPqDMgj8VclW603Yo8GblfJGnSe6f/0+Tc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">
            <v:imagedata r:id="rId45" o:title="" cropbottom="-58f"/>
            <o:lock v:ext="edit" aspectratio="f"/>
          </v:shape>
        </w:pict>
      </w:r>
      <w:r w:rsidRPr="00ED3AA1">
        <w:rPr>
          <w:rFonts w:ascii="Times New Roman" w:hAnsi="Times New Roman"/>
          <w:noProof/>
          <w:lang w:eastAsia="pl-PL"/>
        </w:rPr>
        <w:t xml:space="preserve"> </w:t>
      </w:r>
      <w:r w:rsidRPr="002E4A66">
        <w:rPr>
          <w:rFonts w:ascii="Times New Roman" w:hAnsi="Times New Roman"/>
          <w:noProof/>
          <w:lang w:eastAsia="pl-PL"/>
        </w:rPr>
        <w:pict>
          <v:shape id="Wykres 412" o:spid="_x0000_i1061"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nGtf2gAAAAUBAAAPAAAAZHJzL2Rvd25y&#10;ZXYueG1sTI9BT8JAEIXvJv6HzZh4ky1CCandEmP0pgTBeB66Q9vQnW26Cy3/3tGLXF7y8ibvfZOv&#10;RteqM/Wh8WxgOklAEZfeNlwZ+Nq9PSxBhYhssfVMBi4UYFXc3uSYWT/wJ523sVJSwiFDA3WMXaZ1&#10;KGtyGCa+I5bs4HuHUWxfadvjIOWu1Y9JstAOG5aFGjt6qak8bk/OwPC93uwu79ZWs9fj+mO56bDm&#10;1Jj7u/H5CVSkMf4fwy++oEMhTHt/YhtUa0AeiX8q2TxdiN0bmM2TFHSR62v64gc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">
            <v:imagedata r:id="rId46" o:title="" cropbottom="-58f"/>
            <o:lock v:ext="edit" aspectratio="f"/>
          </v:shape>
        </w:pict>
      </w:r>
      <w:r w:rsidRPr="00ED3AA1">
        <w:rPr>
          <w:rFonts w:ascii="Times New Roman" w:hAnsi="Times New Roman"/>
        </w:rPr>
        <w:t xml:space="preserve">  </w:t>
      </w:r>
    </w:p>
    <w:p w:rsidR="00F70590" w:rsidRPr="00ED3AA1" w:rsidRDefault="00F70590" w:rsidP="00436975">
      <w:pPr>
        <w:tabs>
          <w:tab w:val="left" w:pos="2892"/>
        </w:tabs>
        <w:spacing w:line="240" w:lineRule="auto"/>
        <w:jc w:val="both"/>
        <w:rPr>
          <w:rFonts w:ascii="Times New Roman" w:hAnsi="Times New Roman"/>
          <w:b/>
        </w:rPr>
      </w:pPr>
      <w:r w:rsidRPr="00ED3AA1">
        <w:rPr>
          <w:rFonts w:ascii="Times New Roman" w:hAnsi="Times New Roman"/>
        </w:rPr>
        <w:t xml:space="preserve">Pomimo iż studenci ocenili stopień opieki promotora  </w:t>
      </w:r>
      <w:r w:rsidRPr="00ED3AA1">
        <w:rPr>
          <w:rFonts w:ascii="Times New Roman" w:hAnsi="Times New Roman"/>
          <w:b/>
        </w:rPr>
        <w:t xml:space="preserve">bardzo dobrze, </w:t>
      </w:r>
      <w:r w:rsidRPr="00ED3AA1">
        <w:rPr>
          <w:rFonts w:ascii="Times New Roman" w:hAnsi="Times New Roman"/>
        </w:rPr>
        <w:t xml:space="preserve">to rozkład tych odpowiedzi w tym pytaniu jest </w:t>
      </w:r>
      <w:r w:rsidRPr="00ED3AA1">
        <w:rPr>
          <w:rFonts w:ascii="Times New Roman" w:hAnsi="Times New Roman"/>
          <w:b/>
        </w:rPr>
        <w:t>najsłabszy</w:t>
      </w:r>
      <w:r w:rsidRPr="00ED3AA1">
        <w:rPr>
          <w:rFonts w:ascii="Times New Roman" w:hAnsi="Times New Roman"/>
        </w:rPr>
        <w:t xml:space="preserve"> na Uczelni. W stosunku do poprzedniego roku studenci tego kierunku znacznie lepiej ocenili postawę i stosunek nauczycieli akademickich.</w:t>
      </w:r>
    </w:p>
    <w:p w:rsidR="00F70590" w:rsidRPr="00ED3AA1" w:rsidRDefault="00F70590" w:rsidP="00436975">
      <w:pPr>
        <w:tabs>
          <w:tab w:val="left" w:pos="2892"/>
        </w:tabs>
        <w:spacing w:line="240" w:lineRule="auto"/>
        <w:jc w:val="both"/>
        <w:rPr>
          <w:rFonts w:ascii="Times New Roman" w:hAnsi="Times New Roman"/>
        </w:rPr>
      </w:pPr>
      <w:r w:rsidRPr="002E4A66">
        <w:rPr>
          <w:rFonts w:ascii="Times New Roman" w:hAnsi="Times New Roman"/>
          <w:noProof/>
          <w:lang w:eastAsia="pl-PL"/>
        </w:rPr>
        <w:pict>
          <v:shape id="Wykres 413" o:spid="_x0000_i1062"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">
            <v:imagedata r:id="rId47"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 xml:space="preserve">Przepływ informacji dla studentów ankieterzy ocenili w stopniu </w:t>
      </w:r>
      <w:r w:rsidRPr="00ED3AA1">
        <w:rPr>
          <w:rFonts w:ascii="Times New Roman" w:hAnsi="Times New Roman"/>
          <w:b/>
        </w:rPr>
        <w:t>dobrym.</w:t>
      </w:r>
      <w:r w:rsidRPr="00ED3AA1">
        <w:rPr>
          <w:rFonts w:ascii="Times New Roman" w:hAnsi="Times New Roman"/>
        </w:rPr>
        <w:t xml:space="preserve">. Osoby oceniające </w:t>
      </w:r>
      <w:r w:rsidRPr="00ED3AA1">
        <w:rPr>
          <w:rFonts w:ascii="Times New Roman" w:hAnsi="Times New Roman"/>
          <w:b/>
        </w:rPr>
        <w:t>dostatecznie czy negatywnie</w:t>
      </w:r>
      <w:r w:rsidRPr="00ED3AA1">
        <w:rPr>
          <w:rFonts w:ascii="Times New Roman" w:hAnsi="Times New Roman"/>
        </w:rPr>
        <w:t xml:space="preserve"> przepływ informacji, tak samo oceniały program kształcenia i spełnienie swoich oczekiwań związanych z wyborem tego kierunku.</w:t>
      </w:r>
    </w:p>
    <w:p w:rsidR="00F70590" w:rsidRPr="00ED3AA1" w:rsidRDefault="00F70590" w:rsidP="00436975">
      <w:pPr>
        <w:tabs>
          <w:tab w:val="left" w:pos="2892"/>
        </w:tabs>
        <w:spacing w:line="240" w:lineRule="auto"/>
        <w:jc w:val="both"/>
        <w:rPr>
          <w:rFonts w:ascii="Times New Roman" w:hAnsi="Times New Roman"/>
        </w:rPr>
      </w:pPr>
      <w:r w:rsidRPr="002E4A66">
        <w:rPr>
          <w:rFonts w:ascii="Times New Roman" w:hAnsi="Times New Roman"/>
          <w:noProof/>
          <w:lang w:eastAsia="pl-PL"/>
        </w:rPr>
        <w:pict>
          <v:shape id="Wykres 414" o:spid="_x0000_i1063"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Zk42wAAAAUBAAAPAAAAZHJzL2Rvd25y&#10;ZXYueG1sTI/BTsMwEETvSPyDtUjcqE2bVlWIU0ERcEQtvXBz4yWJsNdR7KbJ37NwKZeRRrOaeVts&#10;Ru/EgH1sA2m4nykQSFWwLdUaDh8vd2sQMRmyxgVCDRNG2JTXV4XJbTjTDod9qgWXUMyNhialLpcy&#10;Vg16E2ehQ+LsK/TeJLZ9LW1vzlzunZwrtZLetMQLjelw22D1vT95DbuF/FRP29c2e15P75ObD2+H&#10;bND69mZ8fACRcEyXY/jFZ3QomekYTmSjcBr4kfSnnGXLFdujhkWmliDLQv6nL38A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">
            <v:imagedata r:id="rId26" o:title="" cropbottom="-58f"/>
            <o:lock v:ext="edit" aspectratio="f"/>
          </v:shape>
        </w:pict>
      </w:r>
      <w:r w:rsidRPr="00ED3AA1">
        <w:rPr>
          <w:rFonts w:ascii="Times New Roman" w:hAnsi="Times New Roman"/>
        </w:rPr>
        <w:t xml:space="preserve"> </w:t>
      </w:r>
      <w:r w:rsidRPr="00ED3AA1">
        <w:rPr>
          <w:rFonts w:ascii="Times New Roman" w:hAnsi="Times New Roman"/>
          <w:noProof/>
          <w:lang w:eastAsia="pl-PL"/>
        </w:rPr>
        <w:t xml:space="preserve"> </w:t>
      </w:r>
      <w:r w:rsidRPr="002E4A66">
        <w:rPr>
          <w:rFonts w:ascii="Times New Roman" w:hAnsi="Times New Roman"/>
          <w:noProof/>
          <w:lang w:eastAsia="pl-PL"/>
        </w:rPr>
        <w:pict>
          <v:shape id="Wykres 415" o:spid="_x0000_i1064"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">
            <v:imagedata r:id="rId48"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b/>
        </w:rPr>
        <w:t xml:space="preserve">Bardzo dobrze </w:t>
      </w:r>
      <w:r w:rsidRPr="00ED3AA1">
        <w:rPr>
          <w:rFonts w:ascii="Times New Roman" w:hAnsi="Times New Roman"/>
        </w:rPr>
        <w:t>została oceniona praca dziekanatu. Kierunek ten najsłabiej ze wszystkich ocenił Dział Spraw Socjalnych.</w:t>
      </w:r>
    </w:p>
    <w:p w:rsidR="00F70590" w:rsidRPr="00ED3AA1" w:rsidRDefault="00F70590" w:rsidP="00436975">
      <w:pPr>
        <w:tabs>
          <w:tab w:val="left" w:pos="2892"/>
        </w:tabs>
        <w:spacing w:line="240" w:lineRule="auto"/>
        <w:jc w:val="both"/>
        <w:rPr>
          <w:rFonts w:ascii="Times New Roman" w:hAnsi="Times New Roman"/>
        </w:rPr>
      </w:pPr>
      <w:r w:rsidRPr="002E4A66">
        <w:rPr>
          <w:rFonts w:ascii="Times New Roman" w:hAnsi="Times New Roman"/>
          <w:noProof/>
          <w:lang w:eastAsia="pl-PL"/>
        </w:rPr>
        <w:pict>
          <v:shape id="Wykres 416" o:spid="_x0000_i1065"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">
            <v:imagedata r:id="rId49"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 xml:space="preserve">Możliwości dostępu do literatury i bazy danych studenci ocenili w stopniu </w:t>
      </w:r>
      <w:r w:rsidRPr="00ED3AA1">
        <w:rPr>
          <w:rFonts w:ascii="Times New Roman" w:hAnsi="Times New Roman"/>
          <w:b/>
        </w:rPr>
        <w:t xml:space="preserve">bardzo dobrym. </w: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 xml:space="preserve"> </w:t>
      </w:r>
      <w:r w:rsidRPr="002E4A66">
        <w:rPr>
          <w:rFonts w:ascii="Times New Roman" w:hAnsi="Times New Roman"/>
          <w:noProof/>
          <w:lang w:eastAsia="pl-PL"/>
        </w:rPr>
        <w:pict>
          <v:shape id="Wykres 417" o:spid="_x0000_i1066"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">
            <v:imagedata r:id="rId50" o:title="" cropbottom="-58f"/>
            <o:lock v:ext="edit" aspectratio="f"/>
          </v:shape>
        </w:pict>
      </w:r>
      <w:r w:rsidRPr="00ED3AA1">
        <w:rPr>
          <w:rFonts w:ascii="Times New Roman" w:hAnsi="Times New Roman"/>
        </w:rPr>
        <w:t xml:space="preserve"> </w:t>
      </w:r>
      <w:r w:rsidRPr="002E4A66">
        <w:rPr>
          <w:rFonts w:ascii="Times New Roman" w:hAnsi="Times New Roman"/>
          <w:noProof/>
          <w:lang w:eastAsia="pl-PL"/>
        </w:rPr>
        <w:pict>
          <v:shape id="Wykres 418" o:spid="_x0000_i1067" type="#_x0000_t75" style="width:228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">
            <v:imagedata r:id="rId51" o:title="" cropbottom="-58f"/>
            <o:lock v:ext="edit" aspectratio="f"/>
          </v:shape>
        </w:pict>
      </w:r>
    </w:p>
    <w:p w:rsidR="00F70590" w:rsidRPr="00ED3AA1" w:rsidRDefault="00F70590" w:rsidP="00436975">
      <w:pPr>
        <w:tabs>
          <w:tab w:val="left" w:pos="2892"/>
        </w:tabs>
        <w:spacing w:line="240" w:lineRule="auto"/>
        <w:jc w:val="both"/>
        <w:rPr>
          <w:rFonts w:ascii="Times New Roman" w:hAnsi="Times New Roman"/>
        </w:rPr>
      </w:pPr>
      <w:r w:rsidRPr="00ED3AA1">
        <w:rPr>
          <w:rFonts w:ascii="Times New Roman" w:hAnsi="Times New Roman"/>
        </w:rPr>
        <w:t>Baza materialna i warunki socjalno-bytowe przez studentów Żywienie człowieka i dietetyki została oceniona pozytywnie</w:t>
      </w:r>
      <w:r w:rsidRPr="00ED3AA1">
        <w:rPr>
          <w:rFonts w:ascii="Times New Roman" w:hAnsi="Times New Roman"/>
          <w:b/>
        </w:rPr>
        <w:t xml:space="preserve">, </w:t>
      </w:r>
      <w:r w:rsidRPr="00ED3AA1">
        <w:rPr>
          <w:rFonts w:ascii="Times New Roman" w:hAnsi="Times New Roman"/>
        </w:rPr>
        <w:t xml:space="preserve"> tak samo jak warunki umożliwiające rozwój. </w:t>
      </w: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tabs>
          <w:tab w:val="left" w:pos="2892"/>
        </w:tabs>
        <w:spacing w:line="240" w:lineRule="auto"/>
        <w:jc w:val="both"/>
        <w:rPr>
          <w:rFonts w:ascii="Times New Roman" w:hAnsi="Times New Roman"/>
        </w:rPr>
      </w:pPr>
    </w:p>
    <w:p w:rsidR="00F70590" w:rsidRPr="00ED3AA1" w:rsidRDefault="00F70590" w:rsidP="00436975">
      <w:pPr>
        <w:pStyle w:val="Heading1"/>
        <w:spacing w:line="240" w:lineRule="auto"/>
        <w:rPr>
          <w:rFonts w:ascii="Times New Roman" w:hAnsi="Times New Roman"/>
          <w:color w:val="auto"/>
        </w:rPr>
      </w:pPr>
      <w:bookmarkStart w:id="11" w:name="_Toc500721281"/>
      <w:r w:rsidRPr="00ED3AA1">
        <w:rPr>
          <w:rFonts w:ascii="Times New Roman" w:hAnsi="Times New Roman"/>
          <w:color w:val="auto"/>
        </w:rPr>
        <w:t>Porównanie wyników ankiety w rokiem poprzednim 2015/2016</w:t>
      </w:r>
      <w:bookmarkEnd w:id="11"/>
    </w:p>
    <w:p w:rsidR="00F70590" w:rsidRPr="00ED3AA1" w:rsidRDefault="00F70590" w:rsidP="00436975">
      <w:pPr>
        <w:spacing w:line="240" w:lineRule="auto"/>
        <w:jc w:val="both"/>
        <w:rPr>
          <w:rFonts w:ascii="Times New Roman" w:hAnsi="Times New Roman"/>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1</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38" o:spid="_x0000_i1068"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">
            <v:imagedata r:id="rId52" o:title=""/>
            <o:lock v:ext="edit" aspectratio="f"/>
          </v:shape>
        </w:pic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33" o:spid="_x0000_i1069"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05Lw3AAAAAUBAAAPAAAAZHJzL2Rvd25y&#10;ZXYueG1sTI9BS8NAEIXvgv9hGcGL2I3KlhCzKVr0UvBgWjxvs9MkuDsbstM25te7etHLwOM93vum&#10;XE3eiROOsQ+k4W6RgUBqgu2p1bDbvt7mICIbssYFQg1fGGFVXV6UprDhTO94qrkVqYRiYTR0zEMh&#10;ZWw69CYuwoCUvEMYveEkx1ba0ZxTuXfyPsuW0pue0kJnBlx32HzWR69h06rNgd3bvK7DTf0823n3&#10;8rHV+vpqenoEwTjxXxh+8BM6VIlpH45ko3Aa0iP8e5OXqwcFYq9BLXMFsirlf/rqGw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">
            <v:imagedata r:id="rId53" o:title=""/>
            <o:lock v:ext="edit" aspectratio="f"/>
          </v:shape>
        </w:pi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1</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2B68C4">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E62B22">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E62B22">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2B68C4">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45,5</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63,0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54,5</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37,0</w:t>
            </w:r>
          </w:p>
        </w:tc>
      </w:tr>
      <w:tr w:rsidR="00F70590" w:rsidRPr="004B3D08" w:rsidTr="002B68C4">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74,1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25,9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30,0</w:t>
            </w:r>
          </w:p>
        </w:tc>
      </w:tr>
      <w:tr w:rsidR="00F70590" w:rsidRPr="004B3D08" w:rsidTr="002B68C4">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436975">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74,3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76,0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25,7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24,0</w:t>
            </w:r>
          </w:p>
        </w:tc>
      </w:tr>
      <w:tr w:rsidR="00F70590" w:rsidRPr="004B3D08" w:rsidTr="002B68C4">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88537B">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16,7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50,0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61,1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50,0</w:t>
            </w:r>
          </w:p>
        </w:tc>
      </w:tr>
    </w:tbl>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rPr>
      </w:pPr>
      <w:r w:rsidRPr="00ED3AA1">
        <w:rPr>
          <w:rFonts w:ascii="Times New Roman" w:hAnsi="Times New Roman"/>
        </w:rPr>
        <w:t xml:space="preserve">Spełnienie oczekiwań związanych z wybranym kierunkiem studiów w porównaniu z poprzednim rokiem </w:t>
      </w:r>
      <w:r w:rsidRPr="00ED3AA1">
        <w:rPr>
          <w:rFonts w:ascii="Times New Roman" w:hAnsi="Times New Roman"/>
          <w:b/>
        </w:rPr>
        <w:t>poprawiło się</w:t>
      </w:r>
      <w:r w:rsidRPr="00ED3AA1">
        <w:rPr>
          <w:rFonts w:ascii="Times New Roman" w:hAnsi="Times New Roman"/>
        </w:rPr>
        <w:t xml:space="preserve"> / </w:t>
      </w:r>
      <w:r w:rsidRPr="00ED3AA1">
        <w:rPr>
          <w:rFonts w:ascii="Times New Roman" w:hAnsi="Times New Roman"/>
          <w:u w:val="single"/>
        </w:rPr>
        <w:t>pogorszyło się</w:t>
      </w:r>
      <w:r w:rsidRPr="00ED3AA1">
        <w:rPr>
          <w:rFonts w:ascii="Times New Roman" w:hAnsi="Times New Roman"/>
          <w:b/>
        </w:rPr>
        <w:t xml:space="preserve"> </w:t>
      </w:r>
      <w:r w:rsidRPr="00ED3AA1">
        <w:rPr>
          <w:rFonts w:ascii="Times New Roman" w:hAnsi="Times New Roman"/>
        </w:rPr>
        <w:t>w przypadku:</w:t>
      </w:r>
    </w:p>
    <w:p w:rsidR="00F70590" w:rsidRPr="00ED3AA1" w:rsidRDefault="00F70590" w:rsidP="00436975">
      <w:pPr>
        <w:spacing w:line="240" w:lineRule="auto"/>
        <w:rPr>
          <w:rFonts w:ascii="Times New Roman" w:hAnsi="Times New Roman"/>
        </w:rPr>
      </w:pPr>
      <w:r w:rsidRPr="00ED3AA1">
        <w:rPr>
          <w:rFonts w:ascii="Times New Roman" w:hAnsi="Times New Roman"/>
        </w:rPr>
        <w:t>-</w:t>
      </w:r>
      <w:r w:rsidRPr="00ED3AA1">
        <w:rPr>
          <w:rFonts w:ascii="Times New Roman" w:hAnsi="Times New Roman"/>
          <w:b/>
        </w:rPr>
        <w:t>Dietetyka I stopnia, studia stacjonarne</w:t>
      </w:r>
      <w:r w:rsidRPr="00ED3AA1">
        <w:rPr>
          <w:rFonts w:ascii="Times New Roman" w:hAnsi="Times New Roman"/>
        </w:rPr>
        <w:t xml:space="preserve"> </w:t>
      </w:r>
    </w:p>
    <w:p w:rsidR="00F70590" w:rsidRPr="00ED3AA1" w:rsidRDefault="00F70590" w:rsidP="00436975">
      <w:pPr>
        <w:spacing w:line="240" w:lineRule="auto"/>
        <w:rPr>
          <w:rFonts w:ascii="Times New Roman" w:hAnsi="Times New Roman"/>
        </w:rPr>
      </w:pPr>
      <w:r w:rsidRPr="00ED3AA1">
        <w:rPr>
          <w:rFonts w:ascii="Times New Roman" w:hAnsi="Times New Roman"/>
        </w:rPr>
        <w:t>-</w:t>
      </w:r>
      <w:r w:rsidRPr="00ED3AA1">
        <w:rPr>
          <w:rFonts w:ascii="Times New Roman" w:hAnsi="Times New Roman"/>
          <w:u w:val="single"/>
        </w:rPr>
        <w:t>Biotechnologia II stopnia, studia stacjonarne</w:t>
      </w:r>
    </w:p>
    <w:p w:rsidR="00F70590" w:rsidRPr="00ED3AA1" w:rsidRDefault="00F70590" w:rsidP="00436975">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436975">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2</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39" o:spid="_x0000_i1070"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">
            <v:imagedata r:id="rId54" o:title=""/>
            <o:lock v:ext="edit" aspectratio="f"/>
          </v:shape>
        </w:pict>
      </w:r>
      <w:r w:rsidRPr="00ED3AA1">
        <w:rPr>
          <w:rFonts w:ascii="Times New Roman" w:hAnsi="Times New Roman"/>
          <w:b/>
        </w:rPr>
        <w:t xml:space="preserve"> </w:t>
      </w:r>
      <w:r w:rsidRPr="002E4A66">
        <w:rPr>
          <w:rFonts w:ascii="Times New Roman" w:hAnsi="Times New Roman"/>
          <w:noProof/>
          <w:lang w:eastAsia="pl-PL"/>
        </w:rPr>
        <w:pict>
          <v:shape id="Wykres 34" o:spid="_x0000_i1071"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">
            <v:imagedata r:id="rId55" o:title=""/>
            <o:lock v:ext="edit" aspectratio="f"/>
          </v:shape>
        </w:pi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2</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33,3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40,7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66,7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59,3</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51,9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48,1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71,4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72,0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28,6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28,0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16,7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22,2</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61,1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77,8</w:t>
            </w:r>
          </w:p>
        </w:tc>
      </w:tr>
    </w:tbl>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3</w:t>
      </w: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 </w:t>
      </w:r>
      <w:r w:rsidRPr="002E4A66">
        <w:rPr>
          <w:rFonts w:ascii="Times New Roman" w:hAnsi="Times New Roman"/>
          <w:noProof/>
          <w:lang w:eastAsia="pl-PL"/>
        </w:rPr>
        <w:pict>
          <v:shape id="Wykres 440" o:spid="_x0000_i1072"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JZkH2wAAAAUBAAAPAAAAZHJzL2Rvd25y&#10;ZXYueG1sTI9LT8MwEITvSPwHa5G4UYdCqhDiVBWPA8eW13VjL0kgXkexW4d/j+kFLiuNZjTzbbWe&#10;7SAONPnesYLLRQaCWDvTc6vg5fnxogDhA7LBwTEp+CYP6/r0pMLSuMhbOuxCK1IJ+xIVdCGMpZRe&#10;d2TRL9xInLwPN1kMSU6tNBPGVG4HucyylbTYc1rocKS7jvTXbm8VvN48vOun+2b81GZ5vWneYrTb&#10;qNT52by5BRFoDn9h+MVP6FAnpsbt2XgxKEiPhONNXpFf5SAaBfmqyEHWlfxPX/8A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">
            <v:imagedata r:id="rId56" o:title=""/>
            <o:lock v:ext="edit" aspectratio="f"/>
          </v:shape>
        </w:pict>
      </w:r>
    </w:p>
    <w:p w:rsidR="00F70590" w:rsidRPr="00ED3AA1" w:rsidRDefault="00F70590" w:rsidP="00436975">
      <w:pPr>
        <w:spacing w:line="240" w:lineRule="auto"/>
        <w:rPr>
          <w:rFonts w:ascii="Times New Roman" w:hAnsi="Times New Roman"/>
          <w:noProof/>
          <w:lang w:eastAsia="pl-PL"/>
        </w:rPr>
      </w:pPr>
      <w:r w:rsidRPr="004B3D08">
        <w:rPr>
          <w:rFonts w:ascii="Times New Roman" w:hAnsi="Times New Roman"/>
          <w:noProof/>
          <w:lang w:eastAsia="pl-PL"/>
        </w:rPr>
        <w:object w:dxaOrig="8535" w:dyaOrig="5684">
          <v:shape id="Wykres 35" o:spid="_x0000_i1073" type="#_x0000_t75" style="width:426.75pt;height:284.25pt;visibility:visible" o:ole="">
            <v:imagedata r:id="rId57" o:title=""/>
            <o:lock v:ext="edit" aspectratio="f"/>
          </v:shape>
          <o:OLEObject Type="Embed" ProgID="Excel.Chart.8" ShapeID="Wykres 35" DrawAspect="Content" ObjectID="_1577771698" r:id="rId58"/>
        </w:objec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3</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45,5</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66,7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54,5</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33,3</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66,7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33,3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85,7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72,0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14,3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28,0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50,0</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61,1</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27,8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38,9</w:t>
            </w:r>
          </w:p>
        </w:tc>
      </w:tr>
    </w:tbl>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4</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41" o:spid="_x0000_i1074"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q3uq3AAAAAUBAAAPAAAAZHJzL2Rvd25y&#10;ZXYueG1sTI/BTsMwEETvSPyDtUjcqEOrtCHEqSoQnJBQQ8V5E2/j0HgdxW4b/h7DhV5WGs1o5m2x&#10;nmwvTjT6zrGC+1kCgrhxuuNWwe7j5S4D4QOyxt4xKfgmD+vy+qrAXLszb+lUhVbEEvY5KjAhDLmU&#10;vjFk0c/cQBy9vRsthijHVuoRz7Hc9nKeJEtpseO4YHCgJ0PNoTpaBa+Lz6qpH1bm67kb3Nv7zhz2&#10;aJS6vZk2jyACTeE/DL/4ER3KyFS7I2svegXxkfB3o5elixRErSBdZinIspCX9OUP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">
            <v:imagedata r:id="rId59" o:title=""/>
            <o:lock v:ext="edit" aspectratio="f"/>
          </v:shape>
        </w:pict>
      </w:r>
    </w:p>
    <w:p w:rsidR="00F70590" w:rsidRPr="00ED3AA1" w:rsidRDefault="00F70590" w:rsidP="00436975">
      <w:pPr>
        <w:spacing w:line="240" w:lineRule="auto"/>
        <w:rPr>
          <w:rFonts w:ascii="Times New Roman" w:hAnsi="Times New Roman"/>
          <w:b/>
        </w:rPr>
      </w:pPr>
      <w:r w:rsidRPr="004B3D08">
        <w:rPr>
          <w:rFonts w:ascii="Times New Roman" w:hAnsi="Times New Roman"/>
          <w:noProof/>
          <w:lang w:eastAsia="pl-PL"/>
        </w:rPr>
        <w:object w:dxaOrig="8535" w:dyaOrig="5684">
          <v:shape id="Wykres 36" o:spid="_x0000_i1075" type="#_x0000_t75" style="width:426.75pt;height:284.25pt;visibility:visible" o:ole="">
            <v:imagedata r:id="rId60" o:title=""/>
            <o:lock v:ext="edit" aspectratio="f"/>
          </v:shape>
          <o:OLEObject Type="Embed" ProgID="Excel.Chart.8" ShapeID="Wykres 36" DrawAspect="Content" ObjectID="_1577771699" r:id="rId61"/>
        </w:obje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4</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84,8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81,5</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15,2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22,2</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96,3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91,4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96,0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4,0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77,8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bl>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u w:val="single"/>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5</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42" o:spid="_x0000_i1076"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wJUA2wAAAAUBAAAPAAAAZHJzL2Rvd25y&#10;ZXYueG1sTI/BbsIwEETvlfgHa5F6Kw5tjaI0DkKotFcI6d3E2zg0XqexgfD3Nb20l5VGM5p5my9H&#10;27EzDr51JGE+S4Ah1U631Eio9puHFJgPirTqHKGEK3pYFpO7XGXaXWiH5zI0LJaQz5QEE0Kfce5r&#10;g1b5meuRovfpBqtClEPD9aAusdx2/DFJFtyqluKCUT2uDdZf5clKeKVqu3n/FtVbmWznH9wc99fn&#10;o5T303H1AizgGP7CcMOP6FBEpoM7kfaskxAfCb83eql4EsAOEsQiFcCLnP+nL34A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">
            <v:imagedata r:id="rId62" o:title=""/>
            <o:lock v:ext="edit" aspectratio="f"/>
          </v:shape>
        </w:pic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37" o:spid="_x0000_i1077"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5VBj3AAAAAUBAAAPAAAAZHJzL2Rvd25y&#10;ZXYueG1sTI/NTsMwEITvSLyDtUjcqFNQqijEqfhRhThBA1KvbrzEAXsdxW6avj0LF7isNJrRzLfV&#10;evZOTDjGPpCC5SIDgdQG01On4P1tc1WAiEmT0S4QKjhhhHV9flbp0oQjbXFqUie4hGKpFdiUhlLK&#10;2Fr0Oi7CgMTeRxi9TizHTppRH7ncO3mdZSvpdU+8YPWADxbbr+bgFZjl43P3Ypvpc/e0a+43w8ll&#10;r71Slxfz3S2IhHP6C8MPPqNDzUz7cCAThVPAj6Tfy16R3+Qg9gryVZGDrCv5n77+Bg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">
            <v:imagedata r:id="rId63" o:title=""/>
            <o:lock v:ext="edit" aspectratio="f"/>
          </v:shape>
        </w:pi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5</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87,9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11,1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88,6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11,4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38,9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83,3</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38,9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16,7</w:t>
            </w:r>
          </w:p>
        </w:tc>
      </w:tr>
    </w:tbl>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rPr>
      </w:pPr>
      <w:r w:rsidRPr="00ED3AA1">
        <w:rPr>
          <w:rFonts w:ascii="Times New Roman" w:hAnsi="Times New Roman"/>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6</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43" o:spid="_x0000_i1078"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iLuL3AAAAAUBAAAPAAAAZHJzL2Rvd25y&#10;ZXYueG1sTI/BTsMwEETvSPyDtUjcqEORS5RmUyEkLhyQCAWVmxtv40C8jmKnDX+P4QKXlUYzmnlb&#10;bmbXiyONofOMcL3IQBA33nTcImxfHq5yECFqNrr3TAhfFGBTnZ+VujD+xM90rGMrUgmHQiPYGIdC&#10;ytBYcjos/ECcvIMfnY5Jjq00oz6lctfLZZatpNMdpwWrB7q31HzWk0Pwy9v56dG+snrP3qbQ7dTH&#10;rlaIlxfz3RpEpDn+heEHP6FDlZj2fmITRI+QHom/N3m5ulEg9ghqlSuQVSn/01ff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">
            <v:imagedata r:id="rId64" o:title=""/>
            <o:lock v:ext="edit" aspectratio="f"/>
          </v:shape>
        </w:pic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39" o:spid="_x0000_i1079"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x2EM3AAAAAUBAAAPAAAAZHJzL2Rvd25y&#10;ZXYueG1sTI/BasMwEETvhf6D2EJvjRwXJca1HIKhp0Jok9CzLG1st9bKWEpi/33UXtrLwjDDzNti&#10;M9meXXD0nSMJy0UCDEk701Ej4Xh4fcqA+aDIqN4RSpjRw6a8vytUbtyVPvCyDw2LJeRzJaENYcg5&#10;97pFq/zCDUjRO7nRqhDl2HAzqmsstz1Pk2TFreooLrRqwKpF/b0/Wwnbz/ltFs3ufR5Oelmtv1Jd&#10;V6mUjw/T9gVYwCn8heEHP6JDGZlqdybjWS8hPhJ+b/Qy8SyA1RLEKhPAy4L/py9v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">
            <v:imagedata r:id="rId65" o:title=""/>
            <o:lock v:ext="edit" aspectratio="f"/>
          </v:shape>
        </w:pi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6</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81,8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92,6</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18,2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7,4</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55,6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44,4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30,0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74,3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22,9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12,0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33,3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44,4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bl>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rPr>
      </w:pPr>
      <w:r w:rsidRPr="00ED3AA1">
        <w:rPr>
          <w:rFonts w:ascii="Times New Roman" w:hAnsi="Times New Roman"/>
          <w:b/>
          <w:noProof/>
          <w:lang w:eastAsia="pl-PL"/>
        </w:rPr>
        <w:t>Pytanie 7</w: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44" o:spid="_x0000_i1080"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">
            <v:imagedata r:id="rId66" o:title=""/>
            <o:lock v:ext="edit" aspectratio="f"/>
          </v:shape>
        </w:pict>
      </w:r>
    </w:p>
    <w:p w:rsidR="00F70590" w:rsidRPr="00ED3AA1" w:rsidRDefault="00F70590" w:rsidP="00436975">
      <w:pPr>
        <w:spacing w:line="240" w:lineRule="auto"/>
        <w:rPr>
          <w:rFonts w:ascii="Times New Roman" w:hAnsi="Times New Roman"/>
          <w:b/>
        </w:rPr>
      </w:pPr>
      <w:r w:rsidRPr="002E4A66">
        <w:rPr>
          <w:rFonts w:ascii="Times New Roman" w:hAnsi="Times New Roman"/>
          <w:noProof/>
          <w:lang w:eastAsia="pl-PL"/>
        </w:rPr>
        <w:pict>
          <v:shape id="Wykres 40" o:spid="_x0000_i1081"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">
            <v:imagedata r:id="rId67" o:title=""/>
            <o:lock v:ext="edit" aspectratio="f"/>
          </v:shape>
        </w:pic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7</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84,8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15,2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77,8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22,2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97,1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92,0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72,2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bl>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r w:rsidRPr="00ED3AA1">
        <w:rPr>
          <w:rFonts w:ascii="Times New Roman" w:hAnsi="Times New Roman"/>
          <w:b/>
        </w:rPr>
        <w:t>Pytanie 8</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45" o:spid="_x0000_i1082"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">
            <v:imagedata r:id="rId68" o:title=""/>
            <o:lock v:ext="edit" aspectratio="f"/>
          </v:shape>
        </w:pict>
      </w:r>
      <w:r w:rsidRPr="00ED3AA1">
        <w:rPr>
          <w:rFonts w:ascii="Times New Roman" w:hAnsi="Times New Roman"/>
          <w:noProof/>
          <w:lang w:eastAsia="pl-PL"/>
        </w:rPr>
        <w:t xml:space="preserve"> </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1" o:spid="_x0000_i1083"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vKXT2wAAAAUBAAAPAAAAZHJzL2Rvd25y&#10;ZXYueG1sTI/BTsMwEETvSPyDtZW4IOpQSBXSOBUUcUOVaPmAdbxNosTrKHba8PcYLnBZaTSjmbfF&#10;dra9ONPoW8cK7pcJCOLKmZZrBZ/Ht7sMhA/IBnvHpOCLPGzL66sCc+Mu/EHnQ6hFLGGfo4ImhCGX&#10;0lcNWfRLNxBH7+RGiyHKsZZmxEsst71cJclaWmw5LjQ40K6hqjtMVsGx09Nphe1tt383uyf7oh/x&#10;VSt1s5ifNyACzeEvDD/4ER3KyKTdxMaLXkF8JPze6GXpQwpCK0jXWQqyLOR/+vIb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">
            <v:imagedata r:id="rId69" o:title=""/>
            <o:lock v:ext="edit" aspectratio="f"/>
          </v:shape>
        </w:pic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rPr>
      </w:pPr>
      <w:r w:rsidRPr="00ED3AA1">
        <w:rPr>
          <w:rFonts w:ascii="Times New Roman" w:hAnsi="Times New Roman"/>
          <w:b/>
          <w:noProof/>
          <w:lang w:eastAsia="pl-PL"/>
        </w:rPr>
        <w:t>Pytanie 8</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93,9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92,6</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3,0</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7,4</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81,5</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14,8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0,0</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55,6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22,2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bl>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rPr>
      </w:pPr>
      <w:r w:rsidRPr="00ED3AA1">
        <w:rPr>
          <w:rFonts w:ascii="Times New Roman" w:hAnsi="Times New Roman"/>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9</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46" o:spid="_x0000_i1084"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VnY/3AAAAAUBAAAPAAAAZHJzL2Rvd25y&#10;ZXYueG1sTI/BbsIwEETvlfgHa5F6Kw6gRFYaB0FVpF56ACrOJt4mgXgdxQukf1+3l/ay0mhGM2+L&#10;1eg6ccMhtJ40zGcJCKTK25ZqDR+H7ZMCEdiQNZ0n1PCFAVbl5KEwufV32uFtz7WIJRRyo6Fh7nMp&#10;Q9WgM2Hme6ToffrBGY5yqKUdzD2Wu04ukiSTzrQUFxrT40uD1WV/dRp2/jWrssv4dlbbw5H5fbFR&#10;y6PWj9Nx/QyCceS/MPzgR3QoI9PJX8kG0WmIj/DvjZ5KlymIk4Y0UynIspD/6ctv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">
            <v:imagedata r:id="rId70" o:title=""/>
            <o:lock v:ext="edit" aspectratio="f"/>
          </v:shape>
        </w:pict>
      </w:r>
      <w:r w:rsidRPr="00ED3AA1">
        <w:rPr>
          <w:rFonts w:ascii="Times New Roman" w:hAnsi="Times New Roman"/>
          <w:noProof/>
          <w:lang w:eastAsia="pl-PL"/>
        </w:rPr>
        <w:t xml:space="preserve"> </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3" o:spid="_x0000_i1085"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C4tp3AAAAAUBAAAPAAAAZHJzL2Rvd25y&#10;ZXYueG1sTI/BTsMwEETvSPyDtUjcqAPFVRTiVIAoXLgQkLi68RJHsddR7KZpvh7DBS4rjWY087bc&#10;zs6yCcfQeZJwvcqAITVed9RK+HjfXeXAQlSklfWEEk4YYFudn5Wq0P5IbzjVsWWphEKhJJgYh4Lz&#10;0Bh0Kqz8gJS8Lz86FZMcW65HdUzlzvKbLNtwpzpKC0YN+Giw6euDk2A78zDnr5N4qt3687Zflv75&#10;ZZHy8mK+vwMWcY5/YfjBT+hQJaa9P5AOzEpIj8Tfm7xcrAWwvQSxyQXwquT/6atv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">
            <v:imagedata r:id="rId71" o:title=""/>
            <o:lock v:ext="edit" aspectratio="f"/>
          </v:shape>
        </w:pic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rPr>
      </w:pPr>
      <w:r w:rsidRPr="00ED3AA1">
        <w:rPr>
          <w:rFonts w:ascii="Times New Roman" w:hAnsi="Times New Roman"/>
          <w:b/>
          <w:noProof/>
          <w:lang w:eastAsia="pl-PL"/>
        </w:rPr>
        <w:t>Pytanie 9</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93,9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92,6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94,3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5,7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61,1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16,7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bl>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b/>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 xml:space="preserve">-Dietetyka I stopnia, studia stacjonarne </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10</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47" o:spid="_x0000_i1086"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h9x2wAAAAUBAAAPAAAAZHJzL2Rvd25y&#10;ZXYueG1sTI/BasMwEETvhf6D2EIupZGTIGNcy6EUfOgxSYvpbWNtbFNrZSwlcf++ai/pZWGYYeZt&#10;sZ3tIC40+d6xhtUyAUHcONNzq+H9UD1lIHxANjg4Jg3f5GFb3t8VmBt35R1d9qEVsYR9jhq6EMZc&#10;St90ZNEv3UgcvZObLIYop1aaCa+x3A5ynSSptNhzXOhwpNeOmq/92Wqo3vDzg1ah9huvHk+7tG7r&#10;qtZ68TC/PIMINIdbGH7xIzqUkenozmy8GDTER8LfjV6mNgrEUYNKMwWyLOR/+vIH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">
            <v:imagedata r:id="rId72" o:title=""/>
            <o:lock v:ext="edit" aspectratio="f"/>
          </v:shape>
        </w:pict>
      </w:r>
      <w:r w:rsidRPr="00ED3AA1">
        <w:rPr>
          <w:rFonts w:ascii="Times New Roman" w:hAnsi="Times New Roman"/>
          <w:noProof/>
          <w:lang w:eastAsia="pl-PL"/>
        </w:rPr>
        <w:t xml:space="preserve"> </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4" o:spid="_x0000_i1087"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1emX2wAAAAUBAAAPAAAAZHJzL2Rvd25y&#10;ZXYueG1sTI/BTsMwEETvSPyDtUjcqBNQIivEqQABh15QA+K8iZckIl5Hsdum/foaLnBZaTSjmbfl&#10;erGj2NPsB8ca0lUCgrh1ZuBOw8f7y40C4QOywdExaTiSh3V1eVFiYdyBt7SvQydiCfsCNfQhTIWU&#10;vu3Jol+5iTh6X262GKKcO2lmPMRyO8rbJMmlxYHjQo8TPfXUftc7q2F7mpu3VG2QH/n4rFT9meab&#10;V62vr5aHexCBlvAXhh/8iA5VZGrcjo0Xo4b4SPi90VPZXQai0ZDlKgNZlfI/fXUG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">
            <v:imagedata r:id="rId73" o:title=""/>
            <o:lock v:ext="edit" aspectratio="f"/>
          </v:shape>
        </w:pict>
      </w:r>
    </w:p>
    <w:p w:rsidR="00F70590" w:rsidRDefault="00F70590" w:rsidP="00436975">
      <w:pPr>
        <w:spacing w:line="240" w:lineRule="auto"/>
        <w:rPr>
          <w:rFonts w:ascii="Times New Roman" w:hAnsi="Times New Roman"/>
          <w:noProof/>
          <w:lang w:eastAsia="pl-PL"/>
        </w:rPr>
      </w:pPr>
    </w:p>
    <w:p w:rsidR="00F70590" w:rsidRDefault="00F70590" w:rsidP="00436975">
      <w:pPr>
        <w:spacing w:line="240" w:lineRule="auto"/>
        <w:rPr>
          <w:rFonts w:ascii="Times New Roman" w:hAnsi="Times New Roman"/>
          <w:noProof/>
          <w:lang w:eastAsia="pl-PL"/>
        </w:rPr>
      </w:pPr>
    </w:p>
    <w:p w:rsidR="00F70590"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rPr>
      </w:pPr>
      <w:r w:rsidRPr="00ED3AA1">
        <w:rPr>
          <w:rFonts w:ascii="Times New Roman" w:hAnsi="Times New Roman"/>
          <w:b/>
          <w:noProof/>
          <w:lang w:eastAsia="pl-PL"/>
        </w:rPr>
        <w:t>Pytanie 10</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78,8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21,2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92,6</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7,4</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77,1</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96,0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22,9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4,0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38,9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72,2</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33,3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27,8</w:t>
            </w:r>
          </w:p>
        </w:tc>
      </w:tr>
    </w:tbl>
    <w:p w:rsidR="00F70590" w:rsidRPr="00ED3AA1" w:rsidRDefault="00F70590" w:rsidP="00436975">
      <w:pPr>
        <w:spacing w:line="240" w:lineRule="auto"/>
        <w:rPr>
          <w:rFonts w:ascii="Times New Roman" w:hAnsi="Times New Roman"/>
          <w:b/>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u w:val="single"/>
        </w:rPr>
      </w:pPr>
      <w:r w:rsidRPr="00ED3AA1">
        <w:rPr>
          <w:rFonts w:ascii="Times New Roman" w:hAnsi="Times New Roman"/>
          <w:u w:val="single"/>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noProof/>
          <w:lang w:eastAsia="pl-PL"/>
        </w:rPr>
      </w:pPr>
      <w:r w:rsidRPr="00ED3AA1">
        <w:rPr>
          <w:rFonts w:ascii="Times New Roman" w:hAnsi="Times New Roman"/>
          <w:b/>
          <w:noProof/>
          <w:lang w:eastAsia="pl-PL"/>
        </w:rPr>
        <w:t>Pytanie 11</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32" o:spid="_x0000_i1088"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">
            <v:imagedata r:id="rId74" o:title=""/>
            <o:lock v:ext="edit" aspectratio="f"/>
          </v:shape>
        </w:pict>
      </w:r>
      <w:r w:rsidRPr="00ED3AA1">
        <w:rPr>
          <w:rFonts w:ascii="Times New Roman" w:hAnsi="Times New Roman"/>
          <w:noProof/>
          <w:lang w:eastAsia="pl-PL"/>
        </w:rPr>
        <w:t xml:space="preserve"> </w:t>
      </w:r>
    </w:p>
    <w:p w:rsidR="00F70590" w:rsidRPr="00ED3AA1" w:rsidRDefault="00F70590" w:rsidP="00436975">
      <w:pPr>
        <w:spacing w:line="240" w:lineRule="auto"/>
        <w:rPr>
          <w:rFonts w:ascii="Times New Roman" w:hAnsi="Times New Roman"/>
          <w:noProof/>
          <w:lang w:eastAsia="pl-PL"/>
        </w:rPr>
      </w:pPr>
      <w:r w:rsidRPr="002E4A66">
        <w:rPr>
          <w:rFonts w:ascii="Times New Roman" w:hAnsi="Times New Roman"/>
          <w:noProof/>
          <w:lang w:eastAsia="pl-PL"/>
        </w:rPr>
        <w:pict>
          <v:shape id="Wykres 46" o:spid="_x0000_i1089" type="#_x0000_t75" style="width:426.7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">
            <v:imagedata r:id="rId75" o:title=""/>
            <o:lock v:ext="edit" aspectratio="f"/>
          </v:shape>
        </w:pict>
      </w: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noProof/>
          <w:lang w:eastAsia="pl-PL"/>
        </w:rPr>
      </w:pPr>
    </w:p>
    <w:p w:rsidR="00F70590" w:rsidRPr="00ED3AA1" w:rsidRDefault="00F70590" w:rsidP="00436975">
      <w:pPr>
        <w:spacing w:line="240" w:lineRule="auto"/>
        <w:rPr>
          <w:rFonts w:ascii="Times New Roman" w:hAnsi="Times New Roman"/>
          <w:b/>
        </w:rPr>
      </w:pPr>
      <w:r w:rsidRPr="00ED3AA1">
        <w:rPr>
          <w:rFonts w:ascii="Times New Roman" w:hAnsi="Times New Roman"/>
          <w:b/>
          <w:noProof/>
          <w:lang w:eastAsia="pl-PL"/>
        </w:rPr>
        <w:t>Pytanie 11</w:t>
      </w:r>
    </w:p>
    <w:tbl>
      <w:tblPr>
        <w:tblW w:w="8906" w:type="dxa"/>
        <w:tblInd w:w="55" w:type="dxa"/>
        <w:tblCellMar>
          <w:left w:w="70" w:type="dxa"/>
          <w:right w:w="70" w:type="dxa"/>
        </w:tblCellMar>
        <w:tblLook w:val="00A0"/>
      </w:tblPr>
      <w:tblGrid>
        <w:gridCol w:w="2266"/>
        <w:gridCol w:w="1660"/>
        <w:gridCol w:w="1660"/>
        <w:gridCol w:w="1660"/>
        <w:gridCol w:w="1660"/>
      </w:tblGrid>
      <w:tr w:rsidR="00F70590" w:rsidRPr="004B3D08" w:rsidTr="00DC601C">
        <w:trPr>
          <w:trHeight w:val="300"/>
        </w:trPr>
        <w:tc>
          <w:tcPr>
            <w:tcW w:w="2266" w:type="dxa"/>
            <w:tcBorders>
              <w:top w:val="single" w:sz="4" w:space="0" w:color="auto"/>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bardzo dobrze + dobrze 2016/2017</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2015/2016</w:t>
            </w:r>
          </w:p>
        </w:tc>
        <w:tc>
          <w:tcPr>
            <w:tcW w:w="1660" w:type="dxa"/>
            <w:tcBorders>
              <w:top w:val="single" w:sz="4" w:space="0" w:color="auto"/>
              <w:left w:val="nil"/>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dostatecznie + niedostatecznie 2016/2017</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dietetyka I st. 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72,7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96,3</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27,3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biotechnologia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85,2</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14,8</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 xml:space="preserve">technologia ż. . II st. stac. </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85,7</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100,0</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14,3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0,0</w:t>
            </w:r>
          </w:p>
        </w:tc>
      </w:tr>
      <w:tr w:rsidR="00F70590" w:rsidRPr="004B3D08" w:rsidTr="00DC601C">
        <w:trPr>
          <w:trHeight w:val="300"/>
        </w:trPr>
        <w:tc>
          <w:tcPr>
            <w:tcW w:w="2266" w:type="dxa"/>
            <w:tcBorders>
              <w:top w:val="nil"/>
              <w:left w:val="single" w:sz="4" w:space="0" w:color="auto"/>
              <w:bottom w:val="single" w:sz="4" w:space="0" w:color="auto"/>
              <w:right w:val="single" w:sz="4" w:space="0" w:color="auto"/>
            </w:tcBorders>
            <w:noWrap/>
            <w:vAlign w:val="bottom"/>
          </w:tcPr>
          <w:p w:rsidR="00F70590" w:rsidRPr="00ED3AA1" w:rsidRDefault="00F70590" w:rsidP="00DC601C">
            <w:pPr>
              <w:spacing w:after="0" w:line="240" w:lineRule="auto"/>
              <w:rPr>
                <w:rFonts w:ascii="Times New Roman" w:hAnsi="Times New Roman"/>
                <w:lang w:eastAsia="pl-PL"/>
              </w:rPr>
            </w:pPr>
            <w:r w:rsidRPr="00ED3AA1">
              <w:rPr>
                <w:rFonts w:ascii="Times New Roman" w:hAnsi="Times New Roman"/>
                <w:lang w:eastAsia="pl-PL"/>
              </w:rPr>
              <w:t>Żywienie człowieka II st.stac.</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38,9</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88,9</w:t>
            </w:r>
          </w:p>
        </w:tc>
        <w:tc>
          <w:tcPr>
            <w:tcW w:w="1660" w:type="dxa"/>
            <w:tcBorders>
              <w:top w:val="single" w:sz="4" w:space="0" w:color="auto"/>
              <w:left w:val="nil"/>
              <w:bottom w:val="single" w:sz="4" w:space="0" w:color="auto"/>
              <w:right w:val="single" w:sz="4" w:space="0" w:color="auto"/>
            </w:tcBorders>
            <w:shd w:val="clear" w:color="auto" w:fill="DBE5F1"/>
            <w:noWrap/>
            <w:vAlign w:val="bottom"/>
          </w:tcPr>
          <w:p w:rsidR="00F70590" w:rsidRPr="004B3D08" w:rsidRDefault="00F70590">
            <w:pPr>
              <w:jc w:val="right"/>
              <w:rPr>
                <w:rFonts w:ascii="Times New Roman" w:hAnsi="Times New Roman"/>
              </w:rPr>
            </w:pPr>
            <w:r w:rsidRPr="004B3D08">
              <w:rPr>
                <w:rFonts w:ascii="Times New Roman" w:hAnsi="Times New Roman"/>
              </w:rPr>
              <w:t>33,3</w:t>
            </w:r>
          </w:p>
        </w:tc>
        <w:tc>
          <w:tcPr>
            <w:tcW w:w="1660" w:type="dxa"/>
            <w:tcBorders>
              <w:top w:val="nil"/>
              <w:left w:val="nil"/>
              <w:bottom w:val="single" w:sz="4" w:space="0" w:color="auto"/>
              <w:right w:val="single" w:sz="4" w:space="0" w:color="auto"/>
            </w:tcBorders>
            <w:noWrap/>
            <w:vAlign w:val="bottom"/>
          </w:tcPr>
          <w:p w:rsidR="00F70590" w:rsidRPr="004B3D08" w:rsidRDefault="00F70590">
            <w:pPr>
              <w:jc w:val="right"/>
              <w:rPr>
                <w:rFonts w:ascii="Times New Roman" w:hAnsi="Times New Roman"/>
              </w:rPr>
            </w:pPr>
            <w:r w:rsidRPr="004B3D08">
              <w:rPr>
                <w:rFonts w:ascii="Times New Roman" w:hAnsi="Times New Roman"/>
              </w:rPr>
              <w:t>11,1</w:t>
            </w:r>
          </w:p>
        </w:tc>
      </w:tr>
    </w:tbl>
    <w:p w:rsidR="00F70590" w:rsidRPr="00ED3AA1" w:rsidRDefault="00F70590" w:rsidP="00436975">
      <w:pPr>
        <w:spacing w:line="240" w:lineRule="auto"/>
        <w:rPr>
          <w:rFonts w:ascii="Times New Roman" w:hAnsi="Times New Roman"/>
          <w:b/>
        </w:rPr>
      </w:pPr>
      <w:r>
        <w:rPr>
          <w:noProof/>
          <w:lang w:eastAsia="pl-PL"/>
        </w:rPr>
        <w:pict>
          <v:shapetype id="_x0000_t202" coordsize="21600,21600" o:spt="202" path="m,l,21600r21600,l21600,xe">
            <v:stroke joinstyle="miter"/>
            <v:path gradientshapeok="t" o:connecttype="rect"/>
          </v:shapetype>
          <v:shape id="pole tekstowe 37" o:spid="_x0000_s1029" type="#_x0000_t202" style="position:absolute;margin-left:4803.75pt;margin-top:518.15pt;width:425.2pt;height:283.45pt;z-index:2516526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" filled="f" stroked="f">
            <v:textbox style="mso-fit-shape-to-text:t"/>
          </v:shape>
        </w:pict>
      </w:r>
    </w:p>
    <w:p w:rsidR="00F70590" w:rsidRPr="00ED3AA1" w:rsidRDefault="00F70590" w:rsidP="00436975">
      <w:pPr>
        <w:spacing w:line="240" w:lineRule="auto"/>
        <w:rPr>
          <w:rFonts w:ascii="Times New Roman" w:hAnsi="Times New Roman"/>
          <w:noProof/>
          <w:lang w:eastAsia="pl-PL"/>
        </w:rPr>
      </w:pPr>
      <w:r w:rsidRPr="00ED3AA1">
        <w:rPr>
          <w:rFonts w:ascii="Times New Roman" w:hAnsi="Times New Roman"/>
          <w:noProof/>
          <w:lang w:eastAsia="pl-PL"/>
        </w:rPr>
        <w:t xml:space="preserve">Spełnienie oczekiwań związanych z wybranym kierunkiem studiów w porównaniu z poprzednim rokiem </w:t>
      </w:r>
      <w:r w:rsidRPr="00ED3AA1">
        <w:rPr>
          <w:rFonts w:ascii="Times New Roman" w:hAnsi="Times New Roman"/>
          <w:b/>
          <w:noProof/>
          <w:lang w:eastAsia="pl-PL"/>
        </w:rPr>
        <w:t>poprawiło się</w:t>
      </w:r>
      <w:r w:rsidRPr="00ED3AA1">
        <w:rPr>
          <w:rFonts w:ascii="Times New Roman" w:hAnsi="Times New Roman"/>
          <w:noProof/>
          <w:lang w:eastAsia="pl-PL"/>
        </w:rPr>
        <w:t xml:space="preserve"> / </w:t>
      </w:r>
      <w:r w:rsidRPr="00ED3AA1">
        <w:rPr>
          <w:rFonts w:ascii="Times New Roman" w:hAnsi="Times New Roman"/>
          <w:noProof/>
          <w:u w:val="single"/>
          <w:lang w:eastAsia="pl-PL"/>
        </w:rPr>
        <w:t>pogorszyło się</w:t>
      </w:r>
      <w:r w:rsidRPr="00ED3AA1">
        <w:rPr>
          <w:rFonts w:ascii="Times New Roman" w:hAnsi="Times New Roman"/>
          <w:b/>
          <w:noProof/>
          <w:lang w:eastAsia="pl-PL"/>
        </w:rPr>
        <w:t xml:space="preserve"> </w:t>
      </w:r>
      <w:r w:rsidRPr="00ED3AA1">
        <w:rPr>
          <w:rFonts w:ascii="Times New Roman" w:hAnsi="Times New Roman"/>
          <w:noProof/>
          <w:lang w:eastAsia="pl-PL"/>
        </w:rPr>
        <w:t>w przypadku:</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-Dietetyka 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-Biotechnologia II stopnia, studia stacjonarne</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-Technologia żywności II stopnia, studia stacjonarne </w:t>
      </w:r>
    </w:p>
    <w:p w:rsidR="00F70590" w:rsidRPr="00ED3AA1" w:rsidRDefault="00F70590" w:rsidP="002734EF">
      <w:pPr>
        <w:spacing w:line="240" w:lineRule="auto"/>
        <w:rPr>
          <w:rFonts w:ascii="Times New Roman" w:hAnsi="Times New Roman"/>
          <w:b/>
        </w:rPr>
      </w:pPr>
      <w:r w:rsidRPr="00ED3AA1">
        <w:rPr>
          <w:rFonts w:ascii="Times New Roman" w:hAnsi="Times New Roman"/>
          <w:b/>
        </w:rPr>
        <w:t xml:space="preserve">-Żywienie człowieka II stopnia, studia stacjonarne </w:t>
      </w:r>
    </w:p>
    <w:p w:rsidR="00F70590" w:rsidRPr="00ED3AA1" w:rsidRDefault="00F70590" w:rsidP="002734EF">
      <w:pPr>
        <w:spacing w:line="240" w:lineRule="auto"/>
        <w:rPr>
          <w:rFonts w:ascii="Times New Roman" w:hAnsi="Times New Roman"/>
        </w:rPr>
      </w:pPr>
    </w:p>
    <w:p w:rsidR="00F70590" w:rsidRPr="00ED3AA1" w:rsidRDefault="00F70590" w:rsidP="00ED36AD">
      <w:pPr>
        <w:pStyle w:val="Heading1"/>
        <w:spacing w:line="360" w:lineRule="auto"/>
        <w:jc w:val="both"/>
        <w:rPr>
          <w:rFonts w:ascii="Times New Roman" w:hAnsi="Times New Roman"/>
          <w:color w:val="auto"/>
        </w:rPr>
      </w:pPr>
      <w:bookmarkStart w:id="12" w:name="_Toc500721282"/>
      <w:r w:rsidRPr="00ED3AA1">
        <w:rPr>
          <w:rFonts w:ascii="Times New Roman" w:hAnsi="Times New Roman"/>
          <w:color w:val="auto"/>
        </w:rPr>
        <w:t>Wnioski</w:t>
      </w:r>
      <w:bookmarkEnd w:id="12"/>
    </w:p>
    <w:p w:rsidR="00F70590" w:rsidRPr="00ED3AA1" w:rsidRDefault="00F70590" w:rsidP="00ED36AD">
      <w:pPr>
        <w:pStyle w:val="ListParagraph"/>
        <w:numPr>
          <w:ilvl w:val="0"/>
          <w:numId w:val="4"/>
        </w:numPr>
        <w:spacing w:before="240" w:line="360" w:lineRule="auto"/>
        <w:jc w:val="both"/>
        <w:rPr>
          <w:rFonts w:ascii="Times New Roman" w:hAnsi="Times New Roman"/>
        </w:rPr>
      </w:pPr>
      <w:r w:rsidRPr="00ED3AA1">
        <w:rPr>
          <w:rFonts w:ascii="Times New Roman" w:hAnsi="Times New Roman"/>
        </w:rPr>
        <w:t>Ogólnie studenci Wydziału Nauk o Żywności i Biotechnologii są zadowoleni z opieki promotorów, stosunku i postawy nauczycieli akademickich</w:t>
      </w:r>
      <w:r>
        <w:rPr>
          <w:rFonts w:ascii="Times New Roman" w:hAnsi="Times New Roman"/>
        </w:rPr>
        <w:t>.</w:t>
      </w:r>
    </w:p>
    <w:p w:rsidR="00F70590" w:rsidRPr="00ED3AA1" w:rsidRDefault="00F70590" w:rsidP="00ED36AD">
      <w:pPr>
        <w:pStyle w:val="ListParagraph"/>
        <w:spacing w:before="240" w:line="360" w:lineRule="auto"/>
        <w:rPr>
          <w:rFonts w:ascii="Times New Roman" w:hAnsi="Times New Roman"/>
        </w:rPr>
      </w:pPr>
    </w:p>
    <w:p w:rsidR="00F70590" w:rsidRDefault="00F70590" w:rsidP="00ED36AD">
      <w:pPr>
        <w:pStyle w:val="ListParagraph"/>
        <w:numPr>
          <w:ilvl w:val="0"/>
          <w:numId w:val="4"/>
        </w:numPr>
        <w:spacing w:before="240" w:line="360" w:lineRule="auto"/>
        <w:jc w:val="both"/>
        <w:rPr>
          <w:rFonts w:ascii="Times New Roman" w:hAnsi="Times New Roman"/>
        </w:rPr>
      </w:pPr>
      <w:r w:rsidRPr="00ED3AA1">
        <w:rPr>
          <w:rFonts w:ascii="Times New Roman" w:hAnsi="Times New Roman"/>
        </w:rPr>
        <w:t>Wyraźnie jest także zadowolenie studentów z dostępu do literatury i baz danych,</w:t>
      </w:r>
      <w:r>
        <w:rPr>
          <w:rFonts w:ascii="Times New Roman" w:hAnsi="Times New Roman"/>
        </w:rPr>
        <w:t xml:space="preserve"> pracy dziekanatu i Działu Spraw Socjalnych.</w:t>
      </w:r>
      <w:r w:rsidRPr="00ED3AA1">
        <w:rPr>
          <w:rFonts w:ascii="Times New Roman" w:hAnsi="Times New Roman"/>
        </w:rPr>
        <w:t xml:space="preserve"> </w:t>
      </w:r>
    </w:p>
    <w:p w:rsidR="00F70590" w:rsidRDefault="00F70590" w:rsidP="00B73752">
      <w:pPr>
        <w:pStyle w:val="ListParagraph"/>
        <w:spacing w:before="240" w:line="360" w:lineRule="auto"/>
        <w:ind w:left="0"/>
        <w:jc w:val="both"/>
        <w:rPr>
          <w:rFonts w:ascii="Times New Roman" w:hAnsi="Times New Roman"/>
        </w:rPr>
      </w:pPr>
    </w:p>
    <w:p w:rsidR="00F70590" w:rsidRDefault="00F70590" w:rsidP="00B73752">
      <w:pPr>
        <w:pStyle w:val="ListParagraph"/>
        <w:numPr>
          <w:ilvl w:val="0"/>
          <w:numId w:val="4"/>
        </w:numPr>
        <w:spacing w:before="240" w:line="360" w:lineRule="auto"/>
        <w:jc w:val="both"/>
        <w:rPr>
          <w:rFonts w:ascii="Times New Roman" w:hAnsi="Times New Roman"/>
        </w:rPr>
      </w:pPr>
      <w:r w:rsidRPr="00ED3AA1">
        <w:rPr>
          <w:rFonts w:ascii="Times New Roman" w:hAnsi="Times New Roman"/>
        </w:rPr>
        <w:t>Zaleca się prowadzenie dalszych badań opinii, szczególnie pod względem programu kształcenia</w:t>
      </w:r>
      <w:r>
        <w:rPr>
          <w:rFonts w:ascii="Times New Roman" w:hAnsi="Times New Roman"/>
        </w:rPr>
        <w:t xml:space="preserve"> na kierunku </w:t>
      </w:r>
      <w:r w:rsidRPr="0075209C">
        <w:rPr>
          <w:rFonts w:ascii="Times New Roman" w:hAnsi="Times New Roman"/>
        </w:rPr>
        <w:t>Dietetyki I stopnia, studiów stacjonarnych.</w:t>
      </w:r>
      <w:r w:rsidRPr="00ED3AA1">
        <w:rPr>
          <w:rFonts w:ascii="Times New Roman" w:hAnsi="Times New Roman"/>
        </w:rPr>
        <w:t xml:space="preserve"> </w:t>
      </w:r>
    </w:p>
    <w:p w:rsidR="00F70590" w:rsidRDefault="00F70590" w:rsidP="00B73752">
      <w:pPr>
        <w:pStyle w:val="ListParagraph"/>
        <w:spacing w:before="240" w:line="360" w:lineRule="auto"/>
        <w:ind w:left="0"/>
        <w:jc w:val="both"/>
        <w:rPr>
          <w:rFonts w:ascii="Times New Roman" w:hAnsi="Times New Roman"/>
        </w:rPr>
      </w:pPr>
    </w:p>
    <w:p w:rsidR="00F70590" w:rsidRPr="00ED3AA1" w:rsidRDefault="00F70590" w:rsidP="00B73752">
      <w:pPr>
        <w:pStyle w:val="ListParagraph"/>
        <w:numPr>
          <w:ilvl w:val="0"/>
          <w:numId w:val="4"/>
        </w:numPr>
        <w:spacing w:line="360" w:lineRule="auto"/>
        <w:jc w:val="both"/>
        <w:rPr>
          <w:rFonts w:ascii="Times New Roman" w:hAnsi="Times New Roman"/>
        </w:rPr>
      </w:pPr>
      <w:r w:rsidRPr="00ED3AA1">
        <w:rPr>
          <w:rFonts w:ascii="Times New Roman" w:hAnsi="Times New Roman"/>
        </w:rPr>
        <w:t>Sugeruje się wprowadz</w:t>
      </w:r>
      <w:r>
        <w:rPr>
          <w:rFonts w:ascii="Times New Roman" w:hAnsi="Times New Roman"/>
        </w:rPr>
        <w:t xml:space="preserve">enie zmian w ankiecie dyplomanta: </w:t>
      </w:r>
      <w:r w:rsidRPr="00ED3AA1">
        <w:rPr>
          <w:rFonts w:ascii="Times New Roman" w:hAnsi="Times New Roman"/>
        </w:rPr>
        <w:t>dodatek metryki w ankiecie pozwoliłby lepiej identyfikować przyczyny problemów</w:t>
      </w:r>
      <w:r>
        <w:rPr>
          <w:rFonts w:ascii="Times New Roman" w:hAnsi="Times New Roman"/>
        </w:rPr>
        <w:t xml:space="preserve">, </w:t>
      </w:r>
      <w:r w:rsidRPr="00ED3AA1">
        <w:rPr>
          <w:rFonts w:ascii="Times New Roman" w:hAnsi="Times New Roman"/>
        </w:rPr>
        <w:t>niezadowolenia studentów, oraz ułatwi</w:t>
      </w:r>
      <w:r>
        <w:rPr>
          <w:rFonts w:ascii="Times New Roman" w:hAnsi="Times New Roman"/>
        </w:rPr>
        <w:t xml:space="preserve">łoby określenie grupy docelowej, zastosowanie pięciopunktowej skali oceny ze względu na możliwość statystycznej analizy wyników. </w:t>
      </w:r>
      <w:r w:rsidRPr="00ED3AA1">
        <w:rPr>
          <w:rFonts w:ascii="Times New Roman" w:hAnsi="Times New Roman"/>
        </w:rPr>
        <w:t xml:space="preserve"> </w:t>
      </w:r>
    </w:p>
    <w:p w:rsidR="00F70590" w:rsidRPr="00ED3AA1" w:rsidRDefault="00F70590" w:rsidP="00ED36AD">
      <w:pPr>
        <w:pStyle w:val="ListParagraph"/>
        <w:spacing w:line="360" w:lineRule="auto"/>
        <w:rPr>
          <w:rFonts w:ascii="Times New Roman" w:hAnsi="Times New Roman"/>
        </w:rPr>
      </w:pPr>
    </w:p>
    <w:p w:rsidR="00F70590" w:rsidRPr="00ED3AA1" w:rsidRDefault="00F70590" w:rsidP="00ED36AD">
      <w:pPr>
        <w:pStyle w:val="ListParagraph"/>
        <w:numPr>
          <w:ilvl w:val="0"/>
          <w:numId w:val="4"/>
        </w:numPr>
        <w:spacing w:line="360" w:lineRule="auto"/>
        <w:jc w:val="both"/>
        <w:rPr>
          <w:rFonts w:ascii="Times New Roman" w:hAnsi="Times New Roman"/>
        </w:rPr>
      </w:pPr>
      <w:r w:rsidRPr="00ED3AA1">
        <w:rPr>
          <w:rFonts w:ascii="Times New Roman" w:hAnsi="Times New Roman"/>
        </w:rPr>
        <w:t>Przeprowadzona ankieta pozwoliła na uzyskanie wielu cennych informacji, jednakże byłoby stosowne uzyskanie większej ilości respondentów.</w:t>
      </w:r>
    </w:p>
    <w:p w:rsidR="00F70590" w:rsidRDefault="00F70590" w:rsidP="00ED36AD">
      <w:pPr>
        <w:autoSpaceDE w:val="0"/>
        <w:autoSpaceDN w:val="0"/>
        <w:adjustRightInd w:val="0"/>
        <w:spacing w:after="0" w:line="360" w:lineRule="auto"/>
        <w:rPr>
          <w:rFonts w:ascii="Times New Roman" w:hAnsi="Times New Roman"/>
          <w:b/>
          <w:bCs/>
          <w:sz w:val="24"/>
          <w:szCs w:val="24"/>
        </w:rPr>
      </w:pPr>
    </w:p>
    <w:p w:rsidR="00F70590" w:rsidRDefault="00F70590" w:rsidP="00ED36AD">
      <w:pPr>
        <w:pStyle w:val="Default"/>
        <w:spacing w:line="360" w:lineRule="auto"/>
        <w:rPr>
          <w:b/>
          <w:bCs/>
          <w:sz w:val="28"/>
          <w:szCs w:val="28"/>
        </w:rPr>
      </w:pPr>
      <w:bookmarkStart w:id="13" w:name="_Toc466253216"/>
    </w:p>
    <w:p w:rsidR="00F70590" w:rsidRDefault="00F70590" w:rsidP="00ED36AD">
      <w:pPr>
        <w:pStyle w:val="Default"/>
        <w:spacing w:line="360" w:lineRule="auto"/>
        <w:rPr>
          <w:b/>
          <w:bCs/>
          <w:sz w:val="28"/>
          <w:szCs w:val="28"/>
        </w:rPr>
      </w:pPr>
    </w:p>
    <w:p w:rsidR="00F70590" w:rsidRPr="00F83D06" w:rsidRDefault="00F70590" w:rsidP="00ED36AD">
      <w:pPr>
        <w:pStyle w:val="Default"/>
        <w:spacing w:line="360" w:lineRule="auto"/>
        <w:rPr>
          <w:sz w:val="28"/>
          <w:szCs w:val="28"/>
        </w:rPr>
      </w:pPr>
      <w:r w:rsidRPr="00F83D06">
        <w:rPr>
          <w:b/>
          <w:bCs/>
          <w:sz w:val="28"/>
          <w:szCs w:val="28"/>
        </w:rPr>
        <w:t>Analiza ankiet satysfakcji studenta</w:t>
      </w:r>
    </w:p>
    <w:p w:rsidR="00F70590" w:rsidRDefault="00F70590" w:rsidP="00ED36AD">
      <w:pPr>
        <w:pStyle w:val="Default"/>
        <w:spacing w:line="360" w:lineRule="auto"/>
        <w:rPr>
          <w:sz w:val="23"/>
          <w:szCs w:val="23"/>
        </w:rPr>
      </w:pPr>
    </w:p>
    <w:p w:rsidR="00F70590" w:rsidRPr="006C7733" w:rsidRDefault="00F70590" w:rsidP="00ED36AD">
      <w:pPr>
        <w:spacing w:line="360" w:lineRule="auto"/>
        <w:jc w:val="both"/>
        <w:rPr>
          <w:rFonts w:ascii="Times New Roman" w:hAnsi="Times New Roman"/>
          <w:sz w:val="24"/>
          <w:szCs w:val="24"/>
        </w:rPr>
      </w:pPr>
      <w:r w:rsidRPr="006C7733">
        <w:rPr>
          <w:rFonts w:ascii="Times New Roman" w:hAnsi="Times New Roman"/>
          <w:sz w:val="24"/>
          <w:szCs w:val="24"/>
        </w:rPr>
        <w:t>Po przeanalizowaniu wyników ankiety za lata 201</w:t>
      </w:r>
      <w:r>
        <w:rPr>
          <w:rFonts w:ascii="Times New Roman" w:hAnsi="Times New Roman"/>
          <w:sz w:val="24"/>
          <w:szCs w:val="24"/>
        </w:rPr>
        <w:t>6</w:t>
      </w:r>
      <w:r w:rsidRPr="006C7733">
        <w:rPr>
          <w:rFonts w:ascii="Times New Roman" w:hAnsi="Times New Roman"/>
          <w:sz w:val="24"/>
          <w:szCs w:val="24"/>
        </w:rPr>
        <w:t>-201</w:t>
      </w:r>
      <w:r>
        <w:rPr>
          <w:rFonts w:ascii="Times New Roman" w:hAnsi="Times New Roman"/>
          <w:sz w:val="24"/>
          <w:szCs w:val="24"/>
        </w:rPr>
        <w:t xml:space="preserve">7 </w:t>
      </w:r>
      <w:r w:rsidRPr="006C7733">
        <w:rPr>
          <w:rFonts w:ascii="Times New Roman" w:hAnsi="Times New Roman"/>
          <w:sz w:val="24"/>
          <w:szCs w:val="24"/>
        </w:rPr>
        <w:t>(</w:t>
      </w:r>
      <w:r w:rsidRPr="000E5BB0">
        <w:rPr>
          <w:rFonts w:ascii="Times New Roman" w:hAnsi="Times New Roman"/>
          <w:sz w:val="24"/>
          <w:szCs w:val="24"/>
        </w:rPr>
        <w:t>semestr zimowy/letni</w:t>
      </w:r>
      <w:r w:rsidRPr="006C7733">
        <w:rPr>
          <w:rFonts w:ascii="Times New Roman" w:hAnsi="Times New Roman"/>
          <w:sz w:val="24"/>
          <w:szCs w:val="24"/>
        </w:rPr>
        <w:t>)</w:t>
      </w:r>
      <w:r>
        <w:rPr>
          <w:rFonts w:ascii="Times New Roman" w:hAnsi="Times New Roman"/>
          <w:sz w:val="24"/>
          <w:szCs w:val="24"/>
        </w:rPr>
        <w:t xml:space="preserve"> Wydziałowa</w:t>
      </w:r>
      <w:r w:rsidRPr="006C7733">
        <w:rPr>
          <w:rFonts w:ascii="Times New Roman" w:hAnsi="Times New Roman"/>
          <w:sz w:val="24"/>
          <w:szCs w:val="24"/>
        </w:rPr>
        <w:t xml:space="preserve"> Komisja ds. Jakości Kształcenia ma następujące uwagi:</w:t>
      </w:r>
    </w:p>
    <w:p w:rsidR="00F70590" w:rsidRDefault="00F70590" w:rsidP="00ED36AD">
      <w:pPr>
        <w:pStyle w:val="ListParagraph"/>
        <w:numPr>
          <w:ilvl w:val="0"/>
          <w:numId w:val="13"/>
        </w:numPr>
        <w:spacing w:line="360" w:lineRule="auto"/>
        <w:ind w:left="426" w:hanging="426"/>
        <w:jc w:val="both"/>
        <w:rPr>
          <w:rFonts w:ascii="Times New Roman" w:hAnsi="Times New Roman"/>
          <w:sz w:val="24"/>
          <w:szCs w:val="24"/>
        </w:rPr>
      </w:pPr>
      <w:r w:rsidRPr="006C7733">
        <w:rPr>
          <w:rFonts w:ascii="Times New Roman" w:hAnsi="Times New Roman"/>
          <w:sz w:val="24"/>
          <w:szCs w:val="24"/>
        </w:rPr>
        <w:t xml:space="preserve">Komisja nie otrzymała kompletu </w:t>
      </w:r>
      <w:r>
        <w:rPr>
          <w:rFonts w:ascii="Times New Roman" w:hAnsi="Times New Roman"/>
          <w:sz w:val="24"/>
          <w:szCs w:val="24"/>
        </w:rPr>
        <w:t xml:space="preserve">ankiet </w:t>
      </w:r>
      <w:r w:rsidRPr="006C7733">
        <w:rPr>
          <w:rFonts w:ascii="Times New Roman" w:hAnsi="Times New Roman"/>
          <w:sz w:val="24"/>
          <w:szCs w:val="24"/>
        </w:rPr>
        <w:t xml:space="preserve">- brak </w:t>
      </w:r>
      <w:r>
        <w:rPr>
          <w:rFonts w:ascii="Times New Roman" w:hAnsi="Times New Roman"/>
          <w:sz w:val="24"/>
          <w:szCs w:val="24"/>
        </w:rPr>
        <w:t>m.in.:</w:t>
      </w:r>
      <w:r w:rsidRPr="006C7733">
        <w:rPr>
          <w:rFonts w:ascii="Times New Roman" w:hAnsi="Times New Roman"/>
          <w:sz w:val="24"/>
          <w:szCs w:val="24"/>
        </w:rPr>
        <w:t xml:space="preserve"> </w:t>
      </w:r>
    </w:p>
    <w:p w:rsidR="00F70590" w:rsidRDefault="00F70590" w:rsidP="00ED36AD">
      <w:pPr>
        <w:pStyle w:val="ListParagraph"/>
        <w:numPr>
          <w:ilvl w:val="1"/>
          <w:numId w:val="13"/>
        </w:numPr>
        <w:spacing w:line="360" w:lineRule="auto"/>
        <w:ind w:left="720" w:hanging="720"/>
        <w:jc w:val="both"/>
        <w:rPr>
          <w:rFonts w:ascii="Times New Roman" w:hAnsi="Times New Roman"/>
          <w:sz w:val="24"/>
          <w:szCs w:val="24"/>
        </w:rPr>
      </w:pPr>
      <w:r>
        <w:rPr>
          <w:rFonts w:ascii="Times New Roman" w:hAnsi="Times New Roman"/>
          <w:sz w:val="24"/>
          <w:szCs w:val="24"/>
        </w:rPr>
        <w:t xml:space="preserve">Dla wszystkich kierunków: języki obce semestr zimowy i letni, w-f semestr zimowy i letni </w:t>
      </w:r>
    </w:p>
    <w:p w:rsidR="00F70590" w:rsidRDefault="00F70590" w:rsidP="00ED36AD">
      <w:pPr>
        <w:pStyle w:val="ListParagraph"/>
        <w:numPr>
          <w:ilvl w:val="1"/>
          <w:numId w:val="13"/>
        </w:numPr>
        <w:spacing w:line="360" w:lineRule="auto"/>
        <w:ind w:left="720" w:hanging="720"/>
        <w:jc w:val="both"/>
        <w:rPr>
          <w:rFonts w:ascii="Times New Roman" w:hAnsi="Times New Roman"/>
          <w:sz w:val="24"/>
          <w:szCs w:val="24"/>
        </w:rPr>
      </w:pPr>
      <w:r>
        <w:rPr>
          <w:rFonts w:ascii="Times New Roman" w:hAnsi="Times New Roman"/>
          <w:sz w:val="24"/>
          <w:szCs w:val="24"/>
        </w:rPr>
        <w:t>Gastronomia i Sztuka Kulinarna I st. niestacjonarne: brak ankiet za semestr letni</w:t>
      </w:r>
    </w:p>
    <w:p w:rsidR="00F70590" w:rsidRPr="006C7733" w:rsidRDefault="00F70590" w:rsidP="00ED36AD">
      <w:pPr>
        <w:pStyle w:val="ListParagraph"/>
        <w:numPr>
          <w:ilvl w:val="1"/>
          <w:numId w:val="13"/>
        </w:numPr>
        <w:spacing w:line="360" w:lineRule="auto"/>
        <w:ind w:left="720" w:hanging="720"/>
        <w:jc w:val="both"/>
        <w:rPr>
          <w:rFonts w:ascii="Times New Roman" w:hAnsi="Times New Roman"/>
          <w:sz w:val="24"/>
          <w:szCs w:val="24"/>
        </w:rPr>
      </w:pPr>
      <w:r>
        <w:rPr>
          <w:rFonts w:ascii="Times New Roman" w:hAnsi="Times New Roman"/>
          <w:sz w:val="24"/>
          <w:szCs w:val="24"/>
        </w:rPr>
        <w:t>Ponadto w dostarczonych ankietach za poszczególne semestry brak wszystkich przedmiotów</w:t>
      </w:r>
    </w:p>
    <w:p w:rsidR="00F70590" w:rsidRPr="007B09FA" w:rsidRDefault="00F70590" w:rsidP="00ED36AD">
      <w:pPr>
        <w:pStyle w:val="ListParagraph"/>
        <w:numPr>
          <w:ilvl w:val="0"/>
          <w:numId w:val="13"/>
        </w:numPr>
        <w:spacing w:line="360" w:lineRule="auto"/>
        <w:ind w:left="426" w:hanging="426"/>
        <w:jc w:val="both"/>
        <w:rPr>
          <w:rFonts w:ascii="Times New Roman" w:hAnsi="Times New Roman"/>
          <w:sz w:val="24"/>
          <w:szCs w:val="24"/>
        </w:rPr>
      </w:pPr>
      <w:r w:rsidRPr="007B09FA">
        <w:rPr>
          <w:rFonts w:ascii="Times New Roman" w:hAnsi="Times New Roman"/>
          <w:sz w:val="24"/>
          <w:szCs w:val="24"/>
        </w:rPr>
        <w:t>Nie we wszystkich przypadkach do poszczególnych mod</w:t>
      </w:r>
      <w:r>
        <w:rPr>
          <w:rFonts w:ascii="Times New Roman" w:hAnsi="Times New Roman"/>
          <w:sz w:val="24"/>
          <w:szCs w:val="24"/>
        </w:rPr>
        <w:t>u</w:t>
      </w:r>
      <w:r w:rsidRPr="007B09FA">
        <w:rPr>
          <w:rFonts w:ascii="Times New Roman" w:hAnsi="Times New Roman"/>
          <w:sz w:val="24"/>
          <w:szCs w:val="24"/>
        </w:rPr>
        <w:t xml:space="preserve">łów przypisane są wszystkie osoby prowadzące ćwiczenia. W większości przypisana jest tylko osoba odpowiedzialna za przedmiot. </w:t>
      </w:r>
    </w:p>
    <w:p w:rsidR="00F70590" w:rsidRPr="007B09FA" w:rsidRDefault="00F70590" w:rsidP="00ED36AD">
      <w:pPr>
        <w:pStyle w:val="ListParagraph"/>
        <w:numPr>
          <w:ilvl w:val="0"/>
          <w:numId w:val="13"/>
        </w:numPr>
        <w:spacing w:line="360" w:lineRule="auto"/>
        <w:ind w:left="426" w:hanging="426"/>
        <w:jc w:val="both"/>
        <w:rPr>
          <w:rFonts w:ascii="Times New Roman" w:hAnsi="Times New Roman"/>
          <w:sz w:val="24"/>
          <w:szCs w:val="24"/>
        </w:rPr>
      </w:pPr>
      <w:r w:rsidRPr="007B09FA">
        <w:rPr>
          <w:rFonts w:ascii="Times New Roman" w:hAnsi="Times New Roman"/>
          <w:sz w:val="24"/>
          <w:szCs w:val="24"/>
        </w:rPr>
        <w:t xml:space="preserve">W wynikach ankiet nadal brak rozróżnienia pomiędzy wykładami a ćwiczeniami. Należy zwrócić uwagę na fakt, że wielokrotnie wykłady i ćwiczenia prowadzone są przez różne osoby. </w:t>
      </w:r>
    </w:p>
    <w:p w:rsidR="00F70590" w:rsidRPr="006C7733" w:rsidRDefault="00F70590" w:rsidP="00ED36AD">
      <w:pPr>
        <w:pStyle w:val="ListParagraph"/>
        <w:numPr>
          <w:ilvl w:val="0"/>
          <w:numId w:val="13"/>
        </w:numPr>
        <w:spacing w:line="360" w:lineRule="auto"/>
        <w:ind w:left="426" w:hanging="426"/>
        <w:jc w:val="both"/>
        <w:rPr>
          <w:rFonts w:ascii="Times New Roman" w:hAnsi="Times New Roman"/>
          <w:sz w:val="24"/>
          <w:szCs w:val="24"/>
        </w:rPr>
      </w:pPr>
      <w:r w:rsidRPr="006C7733">
        <w:rPr>
          <w:rFonts w:ascii="Times New Roman" w:hAnsi="Times New Roman"/>
          <w:sz w:val="24"/>
          <w:szCs w:val="24"/>
        </w:rPr>
        <w:t xml:space="preserve">Opisany w pkt. </w:t>
      </w:r>
      <w:r>
        <w:rPr>
          <w:rFonts w:ascii="Times New Roman" w:hAnsi="Times New Roman"/>
          <w:sz w:val="24"/>
          <w:szCs w:val="24"/>
        </w:rPr>
        <w:t>2</w:t>
      </w:r>
      <w:r w:rsidRPr="006C7733">
        <w:rPr>
          <w:rFonts w:ascii="Times New Roman" w:hAnsi="Times New Roman"/>
          <w:sz w:val="24"/>
          <w:szCs w:val="24"/>
        </w:rPr>
        <w:t xml:space="preserve"> </w:t>
      </w:r>
      <w:r>
        <w:rPr>
          <w:rFonts w:ascii="Times New Roman" w:hAnsi="Times New Roman"/>
          <w:sz w:val="24"/>
          <w:szCs w:val="24"/>
        </w:rPr>
        <w:t>i 3 problem</w:t>
      </w:r>
      <w:r w:rsidRPr="006C7733">
        <w:rPr>
          <w:rFonts w:ascii="Times New Roman" w:hAnsi="Times New Roman"/>
          <w:sz w:val="24"/>
          <w:szCs w:val="24"/>
        </w:rPr>
        <w:t xml:space="preserve"> może powodować, że Studenci w celu uzyskania informacji o ocenie będą wypełniali ankietę i oceniali prowadzącego, pomimo, że nie uczestniczyli w danym typie zajęć (np. wykłady) lub mieli zajęcia z innym prowadzącym. </w:t>
      </w:r>
    </w:p>
    <w:p w:rsidR="00F70590" w:rsidRPr="00743067" w:rsidRDefault="00F70590" w:rsidP="00ED36AD">
      <w:pPr>
        <w:pStyle w:val="ListParagraph"/>
        <w:numPr>
          <w:ilvl w:val="0"/>
          <w:numId w:val="13"/>
        </w:numPr>
        <w:spacing w:line="360" w:lineRule="auto"/>
        <w:ind w:left="426" w:hanging="426"/>
        <w:jc w:val="both"/>
        <w:rPr>
          <w:rFonts w:ascii="Times New Roman" w:hAnsi="Times New Roman"/>
          <w:sz w:val="24"/>
          <w:szCs w:val="24"/>
        </w:rPr>
      </w:pPr>
      <w:r>
        <w:rPr>
          <w:rFonts w:ascii="Times New Roman" w:hAnsi="Times New Roman"/>
          <w:sz w:val="24"/>
          <w:szCs w:val="24"/>
        </w:rPr>
        <w:t xml:space="preserve">Należy podkreślić konieczność zapoznania Studentów </w:t>
      </w:r>
      <w:r w:rsidRPr="006C7733">
        <w:rPr>
          <w:rFonts w:ascii="Times New Roman" w:hAnsi="Times New Roman"/>
          <w:sz w:val="24"/>
          <w:szCs w:val="24"/>
        </w:rPr>
        <w:t xml:space="preserve">z poszczególnymi pytaniami i ich celem </w:t>
      </w:r>
      <w:r>
        <w:rPr>
          <w:rFonts w:ascii="Times New Roman" w:hAnsi="Times New Roman"/>
          <w:sz w:val="24"/>
          <w:szCs w:val="24"/>
        </w:rPr>
        <w:t xml:space="preserve">oraz wskazania Studentom </w:t>
      </w:r>
      <w:r w:rsidRPr="006C7733">
        <w:rPr>
          <w:rFonts w:ascii="Times New Roman" w:hAnsi="Times New Roman"/>
          <w:sz w:val="24"/>
          <w:szCs w:val="24"/>
        </w:rPr>
        <w:t>roli</w:t>
      </w:r>
      <w:r>
        <w:rPr>
          <w:rFonts w:ascii="Times New Roman" w:hAnsi="Times New Roman"/>
          <w:sz w:val="24"/>
          <w:szCs w:val="24"/>
        </w:rPr>
        <w:t xml:space="preserve"> ankiety w systemie zapewnienia</w:t>
      </w:r>
      <w:r w:rsidRPr="006C7733">
        <w:rPr>
          <w:rFonts w:ascii="Times New Roman" w:hAnsi="Times New Roman"/>
          <w:sz w:val="24"/>
          <w:szCs w:val="24"/>
        </w:rPr>
        <w:t xml:space="preserve"> jakości kształcenia </w:t>
      </w:r>
      <w:r w:rsidRPr="00743067">
        <w:rPr>
          <w:rFonts w:ascii="Times New Roman" w:hAnsi="Times New Roman"/>
          <w:sz w:val="24"/>
          <w:szCs w:val="24"/>
        </w:rPr>
        <w:t>– Komisja nie dysponuje informacją aby takie spotkanie ze Studentami miało miejsce - należy postawić pytanie kto powinien takie informacje studentom przekazać, kiedy i w jakiej formie (możliwa propozycja –opiekunowie poszczególnych lat).</w:t>
      </w:r>
    </w:p>
    <w:p w:rsidR="00F70590" w:rsidRPr="006C7733" w:rsidRDefault="00F70590" w:rsidP="00ED36AD">
      <w:pPr>
        <w:pStyle w:val="ListParagraph"/>
        <w:numPr>
          <w:ilvl w:val="0"/>
          <w:numId w:val="13"/>
        </w:numPr>
        <w:spacing w:line="360" w:lineRule="auto"/>
        <w:ind w:left="426" w:hanging="426"/>
        <w:jc w:val="both"/>
        <w:rPr>
          <w:rFonts w:ascii="Times New Roman" w:hAnsi="Times New Roman"/>
          <w:sz w:val="24"/>
          <w:szCs w:val="24"/>
        </w:rPr>
      </w:pPr>
      <w:r w:rsidRPr="006C7733">
        <w:rPr>
          <w:rFonts w:ascii="Times New Roman" w:hAnsi="Times New Roman"/>
          <w:sz w:val="24"/>
          <w:szCs w:val="24"/>
        </w:rPr>
        <w:t>Ilość osób oceniających poszczególne moduły jest bardzo zróżnicowana, a w niektórych przypadkach zbyt niska</w:t>
      </w:r>
      <w:r>
        <w:rPr>
          <w:rFonts w:ascii="Times New Roman" w:hAnsi="Times New Roman"/>
          <w:sz w:val="24"/>
          <w:szCs w:val="24"/>
        </w:rPr>
        <w:t>,</w:t>
      </w:r>
      <w:r w:rsidRPr="006C7733">
        <w:rPr>
          <w:rFonts w:ascii="Times New Roman" w:hAnsi="Times New Roman"/>
          <w:sz w:val="24"/>
          <w:szCs w:val="24"/>
        </w:rPr>
        <w:t xml:space="preserve"> aby wyniki oceny uznać za obiektywne.</w:t>
      </w:r>
    </w:p>
    <w:p w:rsidR="00F70590" w:rsidRDefault="00F70590" w:rsidP="00ED36AD">
      <w:pPr>
        <w:pStyle w:val="ListParagraph"/>
        <w:numPr>
          <w:ilvl w:val="0"/>
          <w:numId w:val="13"/>
        </w:numPr>
        <w:spacing w:line="360" w:lineRule="auto"/>
        <w:ind w:left="426" w:hanging="426"/>
        <w:jc w:val="both"/>
        <w:rPr>
          <w:rFonts w:ascii="Times New Roman" w:hAnsi="Times New Roman"/>
          <w:sz w:val="24"/>
          <w:szCs w:val="24"/>
        </w:rPr>
      </w:pPr>
      <w:r>
        <w:rPr>
          <w:rFonts w:ascii="Times New Roman" w:hAnsi="Times New Roman"/>
          <w:sz w:val="24"/>
          <w:szCs w:val="24"/>
        </w:rPr>
        <w:t>Podsumowując wyniki</w:t>
      </w:r>
      <w:r w:rsidRPr="00907D6D">
        <w:rPr>
          <w:rFonts w:ascii="Times New Roman" w:hAnsi="Times New Roman"/>
          <w:sz w:val="24"/>
          <w:szCs w:val="24"/>
        </w:rPr>
        <w:t xml:space="preserve"> ankiet dla </w:t>
      </w:r>
      <w:r>
        <w:rPr>
          <w:rFonts w:ascii="Times New Roman" w:hAnsi="Times New Roman"/>
          <w:sz w:val="24"/>
          <w:szCs w:val="24"/>
        </w:rPr>
        <w:t xml:space="preserve">wszystkich </w:t>
      </w:r>
      <w:r w:rsidRPr="00907D6D">
        <w:rPr>
          <w:rFonts w:ascii="Times New Roman" w:hAnsi="Times New Roman"/>
          <w:sz w:val="24"/>
          <w:szCs w:val="24"/>
        </w:rPr>
        <w:t>kierunków studiów prowadzonych na Wydziale N</w:t>
      </w:r>
      <w:r>
        <w:rPr>
          <w:rFonts w:ascii="Times New Roman" w:hAnsi="Times New Roman"/>
          <w:sz w:val="24"/>
          <w:szCs w:val="24"/>
        </w:rPr>
        <w:t xml:space="preserve">auk o Żywności i Biotechnologii należy stwierdzić że </w:t>
      </w:r>
      <w:r w:rsidRPr="006C7733">
        <w:rPr>
          <w:rFonts w:ascii="Times New Roman" w:hAnsi="Times New Roman"/>
          <w:sz w:val="24"/>
          <w:szCs w:val="24"/>
        </w:rPr>
        <w:t>wartości średnie u</w:t>
      </w:r>
      <w:r>
        <w:rPr>
          <w:rFonts w:ascii="Times New Roman" w:hAnsi="Times New Roman"/>
          <w:sz w:val="24"/>
          <w:szCs w:val="24"/>
        </w:rPr>
        <w:t xml:space="preserve">zyskane </w:t>
      </w:r>
      <w:r w:rsidRPr="006C7733">
        <w:rPr>
          <w:rFonts w:ascii="Times New Roman" w:hAnsi="Times New Roman"/>
          <w:sz w:val="24"/>
          <w:szCs w:val="24"/>
        </w:rPr>
        <w:t>ze wszystkich pytań</w:t>
      </w:r>
      <w:r>
        <w:rPr>
          <w:rFonts w:ascii="Times New Roman" w:hAnsi="Times New Roman"/>
          <w:sz w:val="24"/>
          <w:szCs w:val="24"/>
        </w:rPr>
        <w:t xml:space="preserve"> dotyczących przedmiotów ogólnych i specjalistycznych mieszczą się w zakresie 4,41-4,70.</w:t>
      </w:r>
    </w:p>
    <w:p w:rsidR="00F70590" w:rsidRDefault="00F70590" w:rsidP="00ED36AD">
      <w:pPr>
        <w:pStyle w:val="ListParagraph"/>
        <w:spacing w:line="240" w:lineRule="auto"/>
        <w:ind w:left="0"/>
        <w:jc w:val="both"/>
        <w:rPr>
          <w:rFonts w:ascii="Times New Roman" w:hAnsi="Times New Roman"/>
          <w:sz w:val="24"/>
          <w:szCs w:val="24"/>
        </w:rPr>
      </w:pPr>
    </w:p>
    <w:p w:rsidR="00F70590" w:rsidRPr="00F83D06" w:rsidRDefault="00F70590" w:rsidP="001B3B4D">
      <w:pPr>
        <w:spacing w:line="240" w:lineRule="auto"/>
        <w:jc w:val="both"/>
        <w:rPr>
          <w:rFonts w:ascii="Times New Roman" w:hAnsi="Times New Roman"/>
          <w:b/>
          <w:sz w:val="24"/>
          <w:szCs w:val="24"/>
        </w:rPr>
      </w:pPr>
      <w:r w:rsidRPr="00F83D06">
        <w:rPr>
          <w:rFonts w:ascii="Times New Roman" w:hAnsi="Times New Roman"/>
          <w:b/>
          <w:sz w:val="24"/>
          <w:szCs w:val="24"/>
        </w:rPr>
        <w:t>DOSTOSOWYWANIE EFEKTÓW KSZTAŁCENIA DO WYMOGÓW RYNKU PRACY</w:t>
      </w:r>
      <w:bookmarkEnd w:id="13"/>
    </w:p>
    <w:p w:rsidR="00F70590" w:rsidRDefault="00F70590" w:rsidP="001B3B4D">
      <w:pPr>
        <w:pStyle w:val="ListParagraph"/>
        <w:spacing w:after="160" w:line="360" w:lineRule="auto"/>
        <w:ind w:left="0"/>
        <w:jc w:val="both"/>
        <w:rPr>
          <w:rFonts w:ascii="Times New Roman" w:hAnsi="Times New Roman"/>
          <w:sz w:val="24"/>
          <w:szCs w:val="24"/>
        </w:rPr>
      </w:pPr>
      <w:bookmarkStart w:id="14" w:name="_Hlk500317966"/>
      <w:bookmarkStart w:id="15" w:name="_Hlk500318134"/>
      <w:r>
        <w:rPr>
          <w:rFonts w:ascii="Times New Roman" w:hAnsi="Times New Roman"/>
          <w:sz w:val="24"/>
          <w:szCs w:val="24"/>
        </w:rPr>
        <w:t>W roku akademickim 2016</w:t>
      </w:r>
      <w:r w:rsidRPr="001B3B4D">
        <w:rPr>
          <w:rFonts w:ascii="Times New Roman" w:hAnsi="Times New Roman"/>
          <w:sz w:val="24"/>
          <w:szCs w:val="24"/>
        </w:rPr>
        <w:t>/201</w:t>
      </w:r>
      <w:r>
        <w:rPr>
          <w:rFonts w:ascii="Times New Roman" w:hAnsi="Times New Roman"/>
          <w:sz w:val="24"/>
          <w:szCs w:val="24"/>
        </w:rPr>
        <w:t>7</w:t>
      </w:r>
      <w:r w:rsidRPr="001B3B4D">
        <w:rPr>
          <w:rFonts w:ascii="Times New Roman" w:hAnsi="Times New Roman"/>
          <w:sz w:val="24"/>
          <w:szCs w:val="24"/>
        </w:rPr>
        <w:t xml:space="preserve"> przeprowadzono konsultacje z następującymi przedstawicielami otoczenia społeczno gospodarczego:</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w:t>
      </w:r>
      <w:r>
        <w:rPr>
          <w:rFonts w:ascii="Times New Roman" w:hAnsi="Times New Roman"/>
          <w:sz w:val="24"/>
          <w:szCs w:val="24"/>
        </w:rPr>
        <w:t xml:space="preserve"> </w:t>
      </w:r>
      <w:r w:rsidRPr="00ED3AA1">
        <w:rPr>
          <w:rFonts w:ascii="Times New Roman" w:hAnsi="Times New Roman"/>
          <w:sz w:val="24"/>
          <w:szCs w:val="24"/>
        </w:rPr>
        <w:t xml:space="preserve">w zakresie innowacyjnych </w:t>
      </w:r>
      <w:bookmarkEnd w:id="14"/>
      <w:r w:rsidRPr="00ED3AA1">
        <w:rPr>
          <w:rFonts w:ascii="Times New Roman" w:hAnsi="Times New Roman"/>
          <w:sz w:val="24"/>
          <w:szCs w:val="24"/>
        </w:rPr>
        <w:t xml:space="preserve">technologii w przetwórstwie mięsa </w:t>
      </w:r>
      <w:bookmarkEnd w:id="15"/>
      <w:r w:rsidRPr="00ED3AA1">
        <w:rPr>
          <w:rFonts w:ascii="Times New Roman" w:hAnsi="Times New Roman"/>
          <w:sz w:val="24"/>
          <w:szCs w:val="24"/>
        </w:rPr>
        <w:t>– Zakład Mięsny „Jasiołka” w Dukli</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w zakresie badań produktów – Zakłady „Lubella” sp. z o.o. w Lublinie</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w zakresie badania innowacyjnych produktów – Przedsiębiorstwo „Eurohansa” sp. z o. o. w Toruniu, Zakład w Puławach</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związana z wdrażaniem i doskonaleniem systemu zarządzania jakością – Bractwo Miłosierdzia im. Św. Brata Alberta w Lublinie</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w zakresie innowacji -Bakalland S.A.</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w zakresie projektu technologicznego zakładu na zasadach MLO– Zakład Produkcyjno- Handlowo-Usługowy piekarnia „Kajzerka” Budzyński Kazimierz i Halina s.j.</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Wykład dla dyrektorów placówek oświatowych w ramach lubelskiego programu,,Jedz z głową”</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Cykl warsztatów edukacyjnych dla uczniów szkół podstawowych w ramach lubelskiego programu ,,Szkoła promująca zdrowie 2017”</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w zakresie testowania aparatury badawczej -Przedsiębiorstwo „Cereus Wena A. i G. Witkowscy S.J” w Toruniu</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Współpracę związaną z wdrażaniem i doskonaleniem systemu zarządzania jakością – Stowarzyszenie Monar, Ośrodek Leczenia, Terapii i Rehabilitacji Uzależnień w Majdanie Kozic Dolnych</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Współpraca w zakresie innowacyjnych technologii w przetwórstwie mięsa – Zakład mięsny w Nakle</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Spotkane w ramach promocji WNoŻiB z uczniami klasy maturalnej Zespołu szkół Rolniczych w Kijanach</w:t>
      </w:r>
    </w:p>
    <w:p w:rsidR="00F70590" w:rsidRPr="00ED3AA1" w:rsidRDefault="00F70590" w:rsidP="001B3B4D">
      <w:pPr>
        <w:pStyle w:val="ListParagraph"/>
        <w:numPr>
          <w:ilvl w:val="0"/>
          <w:numId w:val="8"/>
        </w:numPr>
        <w:spacing w:after="160" w:line="360" w:lineRule="auto"/>
        <w:jc w:val="both"/>
        <w:rPr>
          <w:rFonts w:ascii="Times New Roman" w:hAnsi="Times New Roman"/>
          <w:sz w:val="24"/>
          <w:szCs w:val="24"/>
        </w:rPr>
      </w:pPr>
      <w:r w:rsidRPr="00ED3AA1">
        <w:rPr>
          <w:rFonts w:ascii="Times New Roman" w:hAnsi="Times New Roman"/>
          <w:sz w:val="24"/>
          <w:szCs w:val="24"/>
        </w:rPr>
        <w:t>Warsztaty analizy żywności dla uczniów klasy III Technikum Przemysłu Spożywczego Zespołu Szkół Chemicznych i przemysłu Spożywczego w Lublinie</w:t>
      </w:r>
    </w:p>
    <w:p w:rsidR="00F70590" w:rsidRPr="00EE601A" w:rsidRDefault="00F70590" w:rsidP="0026340F">
      <w:pPr>
        <w:spacing w:after="0" w:line="360" w:lineRule="auto"/>
        <w:ind w:firstLine="708"/>
        <w:jc w:val="both"/>
        <w:rPr>
          <w:rFonts w:ascii="Times New Roman" w:hAnsi="Times New Roman"/>
          <w:sz w:val="24"/>
          <w:szCs w:val="24"/>
        </w:rPr>
      </w:pPr>
      <w:r w:rsidRPr="00EE601A">
        <w:rPr>
          <w:rFonts w:ascii="Times New Roman" w:hAnsi="Times New Roman"/>
          <w:sz w:val="24"/>
          <w:szCs w:val="24"/>
        </w:rPr>
        <w:t xml:space="preserve">Przedstawiciele w/w firm nie mieli zastrzeżeń do programu studiów, jak również wiedzy teoretycznej absolwentów Wydziału Nauk o Żywności i Biotechnologii. Zwracają jednak uwagę na: </w:t>
      </w:r>
    </w:p>
    <w:p w:rsidR="00F70590" w:rsidRPr="00EE601A"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 xml:space="preserve">-braki w umiejętnościach praktycznych, </w:t>
      </w:r>
    </w:p>
    <w:p w:rsidR="00F70590" w:rsidRPr="00EE601A"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 xml:space="preserve">-potrzebę poszerzenia wiedzy dotyczącej systemów zarządzania jakością (HACCP, GMP, GHP), </w:t>
      </w:r>
    </w:p>
    <w:p w:rsidR="00F70590" w:rsidRPr="00EE601A"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 xml:space="preserve">-zwracanie szczególnej uwagi studentom na jakość i bezpieczeństwo żywności </w:t>
      </w:r>
    </w:p>
    <w:p w:rsidR="00F70590" w:rsidRPr="00EE601A"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 xml:space="preserve">-możliwość udoskonalenia umiejętności poprzez zwiększenie ilości praktyk </w:t>
      </w:r>
    </w:p>
    <w:p w:rsidR="00F70590" w:rsidRPr="00EE601A"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 xml:space="preserve">-wybieranie takich tematów prac dyplomowych które zajmują się konkretnymi problemami zakładów produkcyjnych </w:t>
      </w:r>
    </w:p>
    <w:p w:rsidR="00F70590" w:rsidRPr="00E567B7" w:rsidRDefault="00F70590" w:rsidP="0026340F">
      <w:pPr>
        <w:spacing w:after="0" w:line="360" w:lineRule="auto"/>
        <w:jc w:val="both"/>
        <w:rPr>
          <w:rFonts w:ascii="Times New Roman" w:hAnsi="Times New Roman"/>
          <w:sz w:val="24"/>
          <w:szCs w:val="24"/>
        </w:rPr>
      </w:pPr>
      <w:r w:rsidRPr="00EE601A">
        <w:rPr>
          <w:rFonts w:ascii="Times New Roman" w:hAnsi="Times New Roman"/>
          <w:sz w:val="24"/>
          <w:szCs w:val="24"/>
        </w:rPr>
        <w:t>-inicjatywy umożliwiające bezpośredni kontakt przemysłu z nauką.</w:t>
      </w: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r w:rsidRPr="008F5E8D">
        <w:rPr>
          <w:rFonts w:ascii="Times New Roman" w:hAnsi="Times New Roman"/>
          <w:b/>
          <w:bCs/>
          <w:sz w:val="24"/>
          <w:szCs w:val="24"/>
        </w:rPr>
        <w:t>OCENA JAKOŚCI PRAC DYPLOMOWYCH</w:t>
      </w:r>
    </w:p>
    <w:p w:rsidR="00F70590" w:rsidRPr="008F5E8D"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r w:rsidRPr="008F5E8D">
        <w:rPr>
          <w:rFonts w:ascii="Times New Roman" w:hAnsi="Times New Roman"/>
          <w:b/>
          <w:bCs/>
          <w:sz w:val="24"/>
          <w:szCs w:val="24"/>
        </w:rPr>
        <w:t>Biotechnologia</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0" type="#_x0000_t75" style="position:absolute;left:0;text-align:left;margin-left:-4.6pt;margin-top:4pt;width:258.25pt;height:192pt;z-index:251656704;visibility:visible">
            <v:imagedata r:id="rId76" o:title=""/>
            <w10:wrap type="square"/>
          </v:shape>
          <o:OLEObject Type="Embed" ProgID="Excel.Chart.8" ShapeID="_x0000_s1030" DrawAspect="Content" ObjectID="_1577771700" r:id="rId77"/>
        </w:pic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w:t>
      </w:r>
      <w:r w:rsidRPr="008F5E8D">
        <w:rPr>
          <w:rFonts w:ascii="Times New Roman" w:hAnsi="Times New Roman"/>
          <w:sz w:val="24"/>
          <w:szCs w:val="24"/>
        </w:rPr>
        <w:t>śród absolwentów studiów stacjonarnych I stopnia kierunku Biotechnologia</w:t>
      </w:r>
      <w:r>
        <w:rPr>
          <w:rFonts w:ascii="Times New Roman" w:hAnsi="Times New Roman"/>
          <w:sz w:val="24"/>
          <w:szCs w:val="24"/>
        </w:rPr>
        <w:t>, łącznie 48 osób,</w:t>
      </w:r>
      <w:r w:rsidRPr="008F5E8D">
        <w:rPr>
          <w:rFonts w:ascii="Times New Roman" w:hAnsi="Times New Roman"/>
          <w:sz w:val="24"/>
          <w:szCs w:val="24"/>
        </w:rPr>
        <w:t xml:space="preserve"> </w:t>
      </w:r>
      <w:r>
        <w:rPr>
          <w:rFonts w:ascii="Times New Roman" w:hAnsi="Times New Roman"/>
          <w:sz w:val="24"/>
          <w:szCs w:val="24"/>
        </w:rPr>
        <w:t>65</w:t>
      </w:r>
      <w:r w:rsidRPr="008F5E8D">
        <w:rPr>
          <w:rFonts w:ascii="Times New Roman" w:hAnsi="Times New Roman"/>
          <w:sz w:val="24"/>
          <w:szCs w:val="24"/>
        </w:rPr>
        <w:t>% prac</w:t>
      </w:r>
      <w:r>
        <w:rPr>
          <w:rFonts w:ascii="Times New Roman" w:hAnsi="Times New Roman"/>
          <w:sz w:val="24"/>
          <w:szCs w:val="24"/>
        </w:rPr>
        <w:t xml:space="preserve"> </w:t>
      </w:r>
      <w:r w:rsidRPr="008F5E8D">
        <w:rPr>
          <w:rFonts w:ascii="Times New Roman" w:hAnsi="Times New Roman"/>
          <w:sz w:val="24"/>
          <w:szCs w:val="24"/>
        </w:rPr>
        <w:t xml:space="preserve">inżynierskich zostało ocenionych </w:t>
      </w:r>
      <w:r>
        <w:rPr>
          <w:rFonts w:ascii="Times New Roman" w:hAnsi="Times New Roman"/>
          <w:sz w:val="24"/>
          <w:szCs w:val="24"/>
        </w:rPr>
        <w:t xml:space="preserve">na ocenę bardzo dobrą i był to istotny wzrost w stosunku do roku ubiegłego, o 15 pp. Pozostali studenci (35%) uzyskali z pracy dyplomowej średnią co najmniej 4,25 </w:t>
      </w:r>
      <w:r w:rsidRPr="008F5E8D">
        <w:rPr>
          <w:rFonts w:ascii="Times New Roman" w:hAnsi="Times New Roman"/>
          <w:sz w:val="24"/>
          <w:szCs w:val="24"/>
        </w:rPr>
        <w:t>(</w:t>
      </w:r>
      <w:r>
        <w:rPr>
          <w:rFonts w:ascii="Times New Roman" w:hAnsi="Times New Roman"/>
          <w:sz w:val="24"/>
          <w:szCs w:val="24"/>
        </w:rPr>
        <w:t>R</w:t>
      </w:r>
      <w:r w:rsidRPr="008F5E8D">
        <w:rPr>
          <w:rFonts w:ascii="Times New Roman" w:hAnsi="Times New Roman"/>
          <w:sz w:val="24"/>
          <w:szCs w:val="24"/>
        </w:rPr>
        <w:t>ys. 1).</w:t>
      </w:r>
      <w:r>
        <w:rPr>
          <w:rFonts w:ascii="Times New Roman" w:hAnsi="Times New Roman"/>
          <w:sz w:val="24"/>
          <w:szCs w:val="24"/>
        </w:rPr>
        <w:t xml:space="preserve"> Średnia ocen z prac inżynierskich dla kierunku wynosiła 4,87.</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rPr>
          <w:rFonts w:ascii="Times New Roman" w:hAnsi="Times New Roman"/>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Rys. 1. Procentowy udział poszczególnych ocen prac inżynierskich studentów kierunku Biotechnologia studiów stacjonarnych</w: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1" type="#_x0000_t75" style="position:absolute;left:0;text-align:left;margin-left:-1.2pt;margin-top:3.55pt;width:258.25pt;height:192pt;z-index:251657728;visibility:visible">
            <v:imagedata r:id="rId78" o:title=""/>
            <w10:wrap type="square"/>
          </v:shape>
          <o:OLEObject Type="Embed" ProgID="Excel.Chart.8" ShapeID="_x0000_s1031" DrawAspect="Content" ObjectID="_1577771701" r:id="rId79"/>
        </w:pic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Bardziej zróżnicowane i jednocześnie niższe zarówno w stosunku do roku ubiegłego, jak również do średnich uzyskanych przez absolwentów studiów  I° na tym kierunku </w:t>
      </w:r>
      <w:r w:rsidRPr="008F5E8D">
        <w:rPr>
          <w:rFonts w:ascii="Times New Roman" w:hAnsi="Times New Roman"/>
          <w:sz w:val="24"/>
          <w:szCs w:val="24"/>
        </w:rPr>
        <w:t>odnotowano dla prac magisterskich</w:t>
      </w:r>
      <w:r>
        <w:rPr>
          <w:rFonts w:ascii="Times New Roman" w:hAnsi="Times New Roman"/>
          <w:sz w:val="24"/>
          <w:szCs w:val="24"/>
        </w:rPr>
        <w:t>, których łącznie oceniono 31</w:t>
      </w:r>
      <w:r w:rsidRPr="008F5E8D">
        <w:rPr>
          <w:rFonts w:ascii="Times New Roman" w:hAnsi="Times New Roman"/>
          <w:sz w:val="24"/>
          <w:szCs w:val="24"/>
        </w:rPr>
        <w:t xml:space="preserve">. Odsetek prac ocenionych </w:t>
      </w:r>
      <w:r>
        <w:rPr>
          <w:rFonts w:ascii="Times New Roman" w:hAnsi="Times New Roman"/>
          <w:sz w:val="24"/>
          <w:szCs w:val="24"/>
        </w:rPr>
        <w:t>na ocenę bardzo dobrą</w:t>
      </w:r>
      <w:r w:rsidRPr="008F5E8D">
        <w:rPr>
          <w:rFonts w:ascii="Times New Roman" w:hAnsi="Times New Roman"/>
          <w:sz w:val="24"/>
          <w:szCs w:val="24"/>
        </w:rPr>
        <w:t xml:space="preserve"> wynosił</w:t>
      </w:r>
      <w:r>
        <w:rPr>
          <w:rFonts w:ascii="Times New Roman" w:hAnsi="Times New Roman"/>
          <w:sz w:val="24"/>
          <w:szCs w:val="24"/>
        </w:rPr>
        <w:t xml:space="preserve"> 48</w:t>
      </w:r>
      <w:r w:rsidRPr="008F5E8D">
        <w:rPr>
          <w:rFonts w:ascii="Times New Roman" w:hAnsi="Times New Roman"/>
          <w:sz w:val="24"/>
          <w:szCs w:val="24"/>
        </w:rPr>
        <w:t>%</w:t>
      </w:r>
      <w:r>
        <w:rPr>
          <w:rFonts w:ascii="Times New Roman" w:hAnsi="Times New Roman"/>
          <w:sz w:val="24"/>
          <w:szCs w:val="24"/>
        </w:rPr>
        <w:t xml:space="preserve"> (w zeszłym roku 67,5%)</w:t>
      </w:r>
      <w:r w:rsidRPr="008F5E8D">
        <w:rPr>
          <w:rFonts w:ascii="Times New Roman" w:hAnsi="Times New Roman"/>
          <w:sz w:val="24"/>
          <w:szCs w:val="24"/>
        </w:rPr>
        <w:t xml:space="preserve">, najniższą </w:t>
      </w:r>
      <w:r>
        <w:rPr>
          <w:rFonts w:ascii="Times New Roman" w:hAnsi="Times New Roman"/>
          <w:sz w:val="24"/>
          <w:szCs w:val="24"/>
        </w:rPr>
        <w:t>średnią 3,50</w:t>
      </w:r>
      <w:r w:rsidRPr="008F5E8D">
        <w:rPr>
          <w:rFonts w:ascii="Times New Roman" w:hAnsi="Times New Roman"/>
          <w:sz w:val="24"/>
          <w:szCs w:val="24"/>
        </w:rPr>
        <w:t xml:space="preserve"> </w:t>
      </w:r>
      <w:r>
        <w:rPr>
          <w:rFonts w:ascii="Times New Roman" w:hAnsi="Times New Roman"/>
          <w:sz w:val="24"/>
          <w:szCs w:val="24"/>
        </w:rPr>
        <w:t>uzyskało 10% studentów</w:t>
      </w:r>
      <w:r w:rsidRPr="008F5E8D">
        <w:rPr>
          <w:rFonts w:ascii="Times New Roman" w:hAnsi="Times New Roman"/>
          <w:sz w:val="24"/>
          <w:szCs w:val="24"/>
        </w:rPr>
        <w:t xml:space="preserve"> (rys. 2).</w:t>
      </w:r>
      <w:r>
        <w:rPr>
          <w:rFonts w:ascii="Times New Roman" w:hAnsi="Times New Roman"/>
          <w:sz w:val="24"/>
          <w:szCs w:val="24"/>
        </w:rPr>
        <w:t xml:space="preserve"> Średnia ocen z prac magisterskich dla kierunku wynosiła 4,64.</w:t>
      </w:r>
    </w:p>
    <w:p w:rsidR="00F70590" w:rsidRPr="008F5E8D" w:rsidRDefault="00F70590" w:rsidP="001B3B4D">
      <w:pPr>
        <w:autoSpaceDE w:val="0"/>
        <w:autoSpaceDN w:val="0"/>
        <w:adjustRightInd w:val="0"/>
        <w:spacing w:after="0" w:line="240" w:lineRule="auto"/>
        <w:rPr>
          <w:rFonts w:ascii="Times New Roman" w:hAnsi="Times New Roman"/>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Rys. 2. Procentowy udział poszczególnych ocen prac magisterskich  studentów kierunku Biotechnologia studiów stacjonarnych</w:t>
      </w: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r w:rsidRPr="008F5E8D">
        <w:rPr>
          <w:rFonts w:ascii="Times New Roman" w:hAnsi="Times New Roman"/>
          <w:b/>
          <w:bCs/>
          <w:sz w:val="24"/>
          <w:szCs w:val="24"/>
        </w:rPr>
        <w:t>Dietetyka</w: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2" type="#_x0000_t75" style="position:absolute;left:0;text-align:left;margin-left:-1.2pt;margin-top:4.1pt;width:258.25pt;height:192pt;z-index:251658752;visibility:visible">
            <v:imagedata r:id="rId80" o:title=""/>
            <w10:wrap type="square"/>
          </v:shape>
          <o:OLEObject Type="Embed" ProgID="Excel.Chart.8" ShapeID="_x0000_s1032" DrawAspect="Content" ObjectID="_1577771702" r:id="rId81"/>
        </w:pic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Średnie o</w:t>
      </w:r>
      <w:r w:rsidRPr="008F5E8D">
        <w:rPr>
          <w:rFonts w:ascii="Times New Roman" w:hAnsi="Times New Roman"/>
          <w:sz w:val="24"/>
          <w:szCs w:val="24"/>
        </w:rPr>
        <w:t xml:space="preserve">cen prac dyplomowych </w:t>
      </w:r>
      <w:r>
        <w:rPr>
          <w:rFonts w:ascii="Times New Roman" w:hAnsi="Times New Roman"/>
          <w:sz w:val="24"/>
          <w:szCs w:val="24"/>
        </w:rPr>
        <w:t xml:space="preserve">licencjackich </w:t>
      </w:r>
      <w:r w:rsidRPr="008F5E8D">
        <w:rPr>
          <w:rFonts w:ascii="Times New Roman" w:hAnsi="Times New Roman"/>
          <w:sz w:val="24"/>
          <w:szCs w:val="24"/>
        </w:rPr>
        <w:t>studentów studiów stacjonarnych I stopnia kierunku Dietetyka były</w:t>
      </w:r>
      <w:r>
        <w:rPr>
          <w:rFonts w:ascii="Times New Roman" w:hAnsi="Times New Roman"/>
          <w:sz w:val="24"/>
          <w:szCs w:val="24"/>
        </w:rPr>
        <w:t xml:space="preserve"> </w:t>
      </w:r>
      <w:r w:rsidRPr="008F5E8D">
        <w:rPr>
          <w:rFonts w:ascii="Times New Roman" w:hAnsi="Times New Roman"/>
          <w:sz w:val="24"/>
          <w:szCs w:val="24"/>
        </w:rPr>
        <w:t>zróżnicowane</w:t>
      </w:r>
      <w:r>
        <w:rPr>
          <w:rFonts w:ascii="Times New Roman" w:hAnsi="Times New Roman"/>
          <w:sz w:val="24"/>
          <w:szCs w:val="24"/>
        </w:rPr>
        <w:t xml:space="preserve"> (R</w:t>
      </w:r>
      <w:r w:rsidRPr="008F5E8D">
        <w:rPr>
          <w:rFonts w:ascii="Times New Roman" w:hAnsi="Times New Roman"/>
          <w:sz w:val="24"/>
          <w:szCs w:val="24"/>
        </w:rPr>
        <w:t xml:space="preserve">ys. </w:t>
      </w:r>
      <w:r>
        <w:rPr>
          <w:rFonts w:ascii="Times New Roman" w:hAnsi="Times New Roman"/>
          <w:sz w:val="24"/>
          <w:szCs w:val="24"/>
        </w:rPr>
        <w:t>3</w:t>
      </w:r>
      <w:r w:rsidRPr="008F5E8D">
        <w:rPr>
          <w:rFonts w:ascii="Times New Roman" w:hAnsi="Times New Roman"/>
          <w:sz w:val="24"/>
          <w:szCs w:val="24"/>
        </w:rPr>
        <w:t>.).</w:t>
      </w:r>
      <w:r>
        <w:rPr>
          <w:rFonts w:ascii="Times New Roman" w:hAnsi="Times New Roman"/>
          <w:sz w:val="24"/>
          <w:szCs w:val="24"/>
        </w:rPr>
        <w:t xml:space="preserve"> Łącznie oceniono 93 prace, z czego podobnie jak przed rokiem, </w:t>
      </w:r>
      <w:r w:rsidRPr="008F5E8D">
        <w:rPr>
          <w:rFonts w:ascii="Times New Roman" w:hAnsi="Times New Roman"/>
          <w:sz w:val="24"/>
          <w:szCs w:val="24"/>
        </w:rPr>
        <w:t>5</w:t>
      </w:r>
      <w:r>
        <w:rPr>
          <w:rFonts w:ascii="Times New Roman" w:hAnsi="Times New Roman"/>
          <w:sz w:val="24"/>
          <w:szCs w:val="24"/>
        </w:rPr>
        <w:t>7</w:t>
      </w:r>
      <w:r w:rsidRPr="008F5E8D">
        <w:rPr>
          <w:rFonts w:ascii="Times New Roman" w:hAnsi="Times New Roman"/>
          <w:sz w:val="24"/>
          <w:szCs w:val="24"/>
        </w:rPr>
        <w:t>% ocen</w:t>
      </w:r>
      <w:r>
        <w:rPr>
          <w:rFonts w:ascii="Times New Roman" w:hAnsi="Times New Roman"/>
          <w:sz w:val="24"/>
          <w:szCs w:val="24"/>
        </w:rPr>
        <w:t>iono</w:t>
      </w:r>
      <w:r w:rsidRPr="008F5E8D">
        <w:rPr>
          <w:rFonts w:ascii="Times New Roman" w:hAnsi="Times New Roman"/>
          <w:sz w:val="24"/>
          <w:szCs w:val="24"/>
        </w:rPr>
        <w:t xml:space="preserve"> bardzo dobr</w:t>
      </w:r>
      <w:r>
        <w:rPr>
          <w:rFonts w:ascii="Times New Roman" w:hAnsi="Times New Roman"/>
          <w:sz w:val="24"/>
          <w:szCs w:val="24"/>
        </w:rPr>
        <w:t>ze</w:t>
      </w:r>
      <w:r w:rsidRPr="008F5E8D">
        <w:rPr>
          <w:rFonts w:ascii="Times New Roman" w:hAnsi="Times New Roman"/>
          <w:sz w:val="24"/>
          <w:szCs w:val="24"/>
        </w:rPr>
        <w:t xml:space="preserve">, </w:t>
      </w:r>
      <w:r>
        <w:rPr>
          <w:rFonts w:ascii="Times New Roman" w:hAnsi="Times New Roman"/>
          <w:sz w:val="24"/>
          <w:szCs w:val="24"/>
        </w:rPr>
        <w:t>26</w:t>
      </w:r>
      <w:r w:rsidRPr="008F5E8D">
        <w:rPr>
          <w:rFonts w:ascii="Times New Roman" w:hAnsi="Times New Roman"/>
          <w:sz w:val="24"/>
          <w:szCs w:val="24"/>
        </w:rPr>
        <w:t xml:space="preserve">% </w:t>
      </w:r>
      <w:r>
        <w:rPr>
          <w:rFonts w:ascii="Times New Roman" w:hAnsi="Times New Roman"/>
          <w:sz w:val="24"/>
          <w:szCs w:val="24"/>
        </w:rPr>
        <w:t>uzyskało średnią 4,75 zaś 9% -  4,50. Najniższa średnia (3,75) uzyskało 2 studentów. Średnia ocen z prac licencjackich dla kierunku wynosiła 4,81.</w:t>
      </w:r>
    </w:p>
    <w:p w:rsidR="00F70590" w:rsidRDefault="00F70590" w:rsidP="001B3B4D">
      <w:pPr>
        <w:autoSpaceDE w:val="0"/>
        <w:autoSpaceDN w:val="0"/>
        <w:adjustRightInd w:val="0"/>
        <w:spacing w:after="0" w:line="240" w:lineRule="auto"/>
        <w:rPr>
          <w:rFonts w:ascii="Times New Roman" w:hAnsi="Times New Roman"/>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Rys. 3. Procentowy udział poszczególnych ocen prac licencjackich studentów kierunku Dietetyka studiów stacjonarnych</w:t>
      </w: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autoSpaceDE w:val="0"/>
        <w:autoSpaceDN w:val="0"/>
        <w:adjustRightInd w:val="0"/>
        <w:spacing w:after="0" w:line="240" w:lineRule="auto"/>
        <w:rPr>
          <w:rFonts w:ascii="Times New Roman" w:hAnsi="Times New Roman"/>
          <w:b/>
          <w:bCs/>
          <w:sz w:val="24"/>
          <w:szCs w:val="24"/>
        </w:rPr>
      </w:pPr>
      <w:r w:rsidRPr="008F5E8D">
        <w:rPr>
          <w:rFonts w:ascii="Times New Roman" w:hAnsi="Times New Roman"/>
          <w:b/>
          <w:bCs/>
          <w:sz w:val="24"/>
          <w:szCs w:val="24"/>
        </w:rPr>
        <w:t>Żywienie Człowieka i Dietetyka</w: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3" type="#_x0000_t75" style="position:absolute;left:0;text-align:left;margin-left:-1.2pt;margin-top:2.35pt;width:258.25pt;height:192pt;z-index:251659776;visibility:visible">
            <v:imagedata r:id="rId82" o:title=""/>
            <w10:wrap type="square"/>
          </v:shape>
          <o:OLEObject Type="Embed" ProgID="Excel.Chart.8" ShapeID="_x0000_s1033" DrawAspect="Content" ObjectID="_1577771703" r:id="rId83"/>
        </w:pict>
      </w:r>
    </w:p>
    <w:p w:rsidR="00F70590" w:rsidRDefault="00F70590" w:rsidP="001B3B4D">
      <w:pPr>
        <w:autoSpaceDE w:val="0"/>
        <w:autoSpaceDN w:val="0"/>
        <w:adjustRightInd w:val="0"/>
        <w:spacing w:after="0" w:line="240" w:lineRule="auto"/>
        <w:jc w:val="both"/>
        <w:rPr>
          <w:rFonts w:ascii="Times New Roman" w:hAnsi="Times New Roman"/>
          <w:sz w:val="24"/>
          <w:szCs w:val="24"/>
        </w:rPr>
      </w:pPr>
      <w:r w:rsidRPr="008F5E8D">
        <w:rPr>
          <w:rFonts w:ascii="Times New Roman" w:hAnsi="Times New Roman"/>
          <w:sz w:val="24"/>
          <w:szCs w:val="24"/>
        </w:rPr>
        <w:t xml:space="preserve">Prace magisterskie studentów </w:t>
      </w:r>
      <w:r>
        <w:rPr>
          <w:rFonts w:ascii="Times New Roman" w:hAnsi="Times New Roman"/>
          <w:sz w:val="24"/>
          <w:szCs w:val="24"/>
        </w:rPr>
        <w:t xml:space="preserve">studiów stacjonarnych II° na </w:t>
      </w:r>
      <w:r w:rsidRPr="008F5E8D">
        <w:rPr>
          <w:rFonts w:ascii="Times New Roman" w:hAnsi="Times New Roman"/>
          <w:sz w:val="24"/>
          <w:szCs w:val="24"/>
        </w:rPr>
        <w:t xml:space="preserve">kierunku Żywienie </w:t>
      </w:r>
      <w:r>
        <w:rPr>
          <w:rFonts w:ascii="Times New Roman" w:hAnsi="Times New Roman"/>
          <w:sz w:val="24"/>
          <w:szCs w:val="24"/>
        </w:rPr>
        <w:t>c</w:t>
      </w:r>
      <w:r w:rsidRPr="008F5E8D">
        <w:rPr>
          <w:rFonts w:ascii="Times New Roman" w:hAnsi="Times New Roman"/>
          <w:sz w:val="24"/>
          <w:szCs w:val="24"/>
        </w:rPr>
        <w:t>złowieka</w:t>
      </w:r>
      <w:r>
        <w:rPr>
          <w:rFonts w:ascii="Times New Roman" w:hAnsi="Times New Roman"/>
          <w:sz w:val="24"/>
          <w:szCs w:val="24"/>
        </w:rPr>
        <w:t xml:space="preserve"> </w:t>
      </w:r>
      <w:r w:rsidRPr="008F5E8D">
        <w:rPr>
          <w:rFonts w:ascii="Times New Roman" w:hAnsi="Times New Roman"/>
          <w:sz w:val="24"/>
          <w:szCs w:val="24"/>
        </w:rPr>
        <w:t xml:space="preserve">i </w:t>
      </w:r>
      <w:r>
        <w:rPr>
          <w:rFonts w:ascii="Times New Roman" w:hAnsi="Times New Roman"/>
          <w:sz w:val="24"/>
          <w:szCs w:val="24"/>
        </w:rPr>
        <w:t>d</w:t>
      </w:r>
      <w:r w:rsidRPr="008F5E8D">
        <w:rPr>
          <w:rFonts w:ascii="Times New Roman" w:hAnsi="Times New Roman"/>
          <w:sz w:val="24"/>
          <w:szCs w:val="24"/>
        </w:rPr>
        <w:t>ietetyka</w:t>
      </w:r>
      <w:r>
        <w:rPr>
          <w:rFonts w:ascii="Times New Roman" w:hAnsi="Times New Roman"/>
          <w:sz w:val="24"/>
          <w:szCs w:val="24"/>
        </w:rPr>
        <w:t>, łącznie 37 prac,</w:t>
      </w:r>
      <w:r w:rsidRPr="008F5E8D">
        <w:rPr>
          <w:rFonts w:ascii="Times New Roman" w:hAnsi="Times New Roman"/>
          <w:sz w:val="24"/>
          <w:szCs w:val="24"/>
        </w:rPr>
        <w:t xml:space="preserve"> zostały ocenione</w:t>
      </w:r>
      <w:r>
        <w:rPr>
          <w:rFonts w:ascii="Times New Roman" w:hAnsi="Times New Roman"/>
          <w:sz w:val="24"/>
          <w:szCs w:val="24"/>
        </w:rPr>
        <w:t xml:space="preserve"> bardzo </w:t>
      </w:r>
      <w:r w:rsidRPr="008F5E8D">
        <w:rPr>
          <w:rFonts w:ascii="Times New Roman" w:hAnsi="Times New Roman"/>
          <w:sz w:val="24"/>
          <w:szCs w:val="24"/>
        </w:rPr>
        <w:t>wysoko</w:t>
      </w:r>
      <w:r>
        <w:rPr>
          <w:rFonts w:ascii="Times New Roman" w:hAnsi="Times New Roman"/>
          <w:sz w:val="24"/>
          <w:szCs w:val="24"/>
        </w:rPr>
        <w:t xml:space="preserve"> (Rys. 4.).</w:t>
      </w:r>
      <w:r w:rsidRPr="008F5E8D">
        <w:rPr>
          <w:rFonts w:ascii="Times New Roman" w:hAnsi="Times New Roman"/>
          <w:sz w:val="24"/>
          <w:szCs w:val="24"/>
        </w:rPr>
        <w:t xml:space="preserve"> </w:t>
      </w:r>
      <w:r>
        <w:rPr>
          <w:rFonts w:ascii="Times New Roman" w:hAnsi="Times New Roman"/>
          <w:sz w:val="24"/>
          <w:szCs w:val="24"/>
        </w:rPr>
        <w:t>Istotna większość, 65% absolwentów, uzyskała ocenę bardzo dobrą (przed rokiem 47%). Tylko 3</w:t>
      </w:r>
      <w:r w:rsidRPr="008F5E8D">
        <w:rPr>
          <w:rFonts w:ascii="Times New Roman" w:hAnsi="Times New Roman"/>
          <w:sz w:val="24"/>
          <w:szCs w:val="24"/>
        </w:rPr>
        <w:t>% prac zostało ocenionych poniżej 4</w:t>
      </w:r>
      <w:r>
        <w:rPr>
          <w:rFonts w:ascii="Times New Roman" w:hAnsi="Times New Roman"/>
          <w:sz w:val="24"/>
          <w:szCs w:val="24"/>
        </w:rPr>
        <w:t>, uzyskując średnią 3,75. Średnia ocen z prac magisterskich dla kierunku wynosiła 4,84.</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Rys. 4. Procentowy udział poszczególnych ocen prac magisterskich  studentów kierunku Żywienie człowieka i dietetyka studiów stacjonarnych</w:t>
      </w:r>
    </w:p>
    <w:p w:rsidR="00F70590" w:rsidRDefault="00F70590" w:rsidP="001B3B4D">
      <w:pPr>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4" type="#_x0000_t75" style="position:absolute;left:0;text-align:left;margin-left:-1.2pt;margin-top:3.7pt;width:258.25pt;height:192pt;z-index:251660800;visibility:visible">
            <v:imagedata r:id="rId84" o:title=""/>
            <w10:wrap type="square"/>
          </v:shape>
          <o:OLEObject Type="Embed" ProgID="Excel.Chart.8" ShapeID="_x0000_s1034" DrawAspect="Content" ObjectID="_1577771704" r:id="rId85"/>
        </w:pict>
      </w:r>
      <w:r>
        <w:rPr>
          <w:rFonts w:ascii="Times New Roman" w:hAnsi="Times New Roman"/>
          <w:sz w:val="24"/>
          <w:szCs w:val="24"/>
        </w:rPr>
        <w:t>Także p</w:t>
      </w:r>
      <w:r w:rsidRPr="008F5E8D">
        <w:rPr>
          <w:rFonts w:ascii="Times New Roman" w:hAnsi="Times New Roman"/>
          <w:sz w:val="24"/>
          <w:szCs w:val="24"/>
        </w:rPr>
        <w:t xml:space="preserve">race magisterskie studentów </w:t>
      </w:r>
      <w:r>
        <w:rPr>
          <w:rFonts w:ascii="Times New Roman" w:hAnsi="Times New Roman"/>
          <w:sz w:val="24"/>
          <w:szCs w:val="24"/>
        </w:rPr>
        <w:t xml:space="preserve">studiów niestacjonarnych II° na </w:t>
      </w:r>
      <w:r w:rsidRPr="008F5E8D">
        <w:rPr>
          <w:rFonts w:ascii="Times New Roman" w:hAnsi="Times New Roman"/>
          <w:sz w:val="24"/>
          <w:szCs w:val="24"/>
        </w:rPr>
        <w:t xml:space="preserve">kierunku Żywienie </w:t>
      </w:r>
      <w:r>
        <w:rPr>
          <w:rFonts w:ascii="Times New Roman" w:hAnsi="Times New Roman"/>
          <w:sz w:val="24"/>
          <w:szCs w:val="24"/>
        </w:rPr>
        <w:t>c</w:t>
      </w:r>
      <w:r w:rsidRPr="008F5E8D">
        <w:rPr>
          <w:rFonts w:ascii="Times New Roman" w:hAnsi="Times New Roman"/>
          <w:sz w:val="24"/>
          <w:szCs w:val="24"/>
        </w:rPr>
        <w:t>złowieka</w:t>
      </w:r>
      <w:r>
        <w:rPr>
          <w:rFonts w:ascii="Times New Roman" w:hAnsi="Times New Roman"/>
          <w:sz w:val="24"/>
          <w:szCs w:val="24"/>
        </w:rPr>
        <w:t xml:space="preserve"> </w:t>
      </w:r>
      <w:r w:rsidRPr="008F5E8D">
        <w:rPr>
          <w:rFonts w:ascii="Times New Roman" w:hAnsi="Times New Roman"/>
          <w:sz w:val="24"/>
          <w:szCs w:val="24"/>
        </w:rPr>
        <w:t xml:space="preserve">i </w:t>
      </w:r>
      <w:r>
        <w:rPr>
          <w:rFonts w:ascii="Times New Roman" w:hAnsi="Times New Roman"/>
          <w:sz w:val="24"/>
          <w:szCs w:val="24"/>
        </w:rPr>
        <w:t>d</w:t>
      </w:r>
      <w:r w:rsidRPr="008F5E8D">
        <w:rPr>
          <w:rFonts w:ascii="Times New Roman" w:hAnsi="Times New Roman"/>
          <w:sz w:val="24"/>
          <w:szCs w:val="24"/>
        </w:rPr>
        <w:t>ietetyka</w:t>
      </w:r>
      <w:r>
        <w:rPr>
          <w:rFonts w:ascii="Times New Roman" w:hAnsi="Times New Roman"/>
          <w:sz w:val="24"/>
          <w:szCs w:val="24"/>
        </w:rPr>
        <w:t>, których łącznie oceniono 33,</w:t>
      </w:r>
      <w:r w:rsidRPr="008F5E8D">
        <w:rPr>
          <w:rFonts w:ascii="Times New Roman" w:hAnsi="Times New Roman"/>
          <w:sz w:val="24"/>
          <w:szCs w:val="24"/>
        </w:rPr>
        <w:t xml:space="preserve"> </w:t>
      </w:r>
      <w:r>
        <w:rPr>
          <w:rFonts w:ascii="Times New Roman" w:hAnsi="Times New Roman"/>
          <w:sz w:val="24"/>
          <w:szCs w:val="24"/>
        </w:rPr>
        <w:t>uzyskały bardzo wysokie noty (Rys. 5.).</w:t>
      </w:r>
      <w:r w:rsidRPr="008F5E8D">
        <w:rPr>
          <w:rFonts w:ascii="Times New Roman" w:hAnsi="Times New Roman"/>
          <w:sz w:val="24"/>
          <w:szCs w:val="24"/>
        </w:rPr>
        <w:t xml:space="preserve"> </w:t>
      </w:r>
      <w:r>
        <w:rPr>
          <w:rFonts w:ascii="Times New Roman" w:hAnsi="Times New Roman"/>
          <w:sz w:val="24"/>
          <w:szCs w:val="24"/>
        </w:rPr>
        <w:t>Przeszło trzy czwarte wszystkich absolwentów (76%) uzyskała ocenę bardzo dobrą. Tylko jedna praca została oceniona na ocenę dobrą, była to jednocześnie najniższa średnia uzyskana z pracy magisterskiej na tym kierunku. Średnia ocen z prac magisterskich dla kierunku wynosiła 4,90.</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 xml:space="preserve">Rys. 5. Procentowy udział poszczególnych ocen prac magisterskich  studentów kierunku Żywienie człowieka i dietetyka </w:t>
      </w:r>
      <w:r w:rsidRPr="008F5E8D">
        <w:rPr>
          <w:rFonts w:ascii="Times New Roman" w:hAnsi="Times New Roman"/>
          <w:sz w:val="24"/>
          <w:szCs w:val="24"/>
        </w:rPr>
        <w:t xml:space="preserve"> </w:t>
      </w:r>
      <w:r>
        <w:rPr>
          <w:rFonts w:ascii="Times New Roman" w:hAnsi="Times New Roman"/>
          <w:sz w:val="24"/>
          <w:szCs w:val="24"/>
        </w:rPr>
        <w:t>studiów niestacjonarnych</w:t>
      </w: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rPr>
          <w:rFonts w:ascii="Times New Roman" w:hAnsi="Times New Roman"/>
          <w:b/>
          <w:bCs/>
          <w:sz w:val="24"/>
          <w:szCs w:val="24"/>
        </w:rPr>
      </w:pPr>
    </w:p>
    <w:p w:rsidR="00F70590" w:rsidRDefault="00F70590" w:rsidP="001B3B4D">
      <w:pPr>
        <w:rPr>
          <w:rFonts w:ascii="Times New Roman" w:hAnsi="Times New Roman"/>
          <w:b/>
          <w:bCs/>
          <w:sz w:val="24"/>
          <w:szCs w:val="24"/>
        </w:rPr>
      </w:pPr>
    </w:p>
    <w:p w:rsidR="00F70590" w:rsidRDefault="00F70590" w:rsidP="001B3B4D">
      <w:pPr>
        <w:rPr>
          <w:rFonts w:ascii="Times New Roman" w:hAnsi="Times New Roman"/>
          <w:b/>
          <w:bCs/>
          <w:sz w:val="24"/>
          <w:szCs w:val="24"/>
        </w:rPr>
      </w:pPr>
    </w:p>
    <w:p w:rsidR="00F70590" w:rsidRDefault="00F70590" w:rsidP="001B3B4D">
      <w:pPr>
        <w:rPr>
          <w:rFonts w:ascii="Times New Roman" w:hAnsi="Times New Roman"/>
          <w:b/>
          <w:bCs/>
          <w:sz w:val="24"/>
          <w:szCs w:val="24"/>
        </w:rPr>
      </w:pPr>
      <w:r w:rsidRPr="008F5E8D">
        <w:rPr>
          <w:rFonts w:ascii="Times New Roman" w:hAnsi="Times New Roman"/>
          <w:b/>
          <w:bCs/>
          <w:sz w:val="24"/>
          <w:szCs w:val="24"/>
        </w:rPr>
        <w:t>Technologia Żywności i Żywienie Człowieka</w:t>
      </w:r>
    </w:p>
    <w:p w:rsidR="00F70590"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5" type="#_x0000_t75" style="position:absolute;left:0;text-align:left;margin-left:-1.2pt;margin-top:8.85pt;width:258.25pt;height:192pt;z-index:251661824;visibility:visible">
            <v:imagedata r:id="rId86" o:title=""/>
            <w10:wrap type="square"/>
          </v:shape>
          <o:OLEObject Type="Embed" ProgID="Excel.Chart.8" ShapeID="_x0000_s1035" DrawAspect="Content" ObjectID="_1577771705" r:id="rId87"/>
        </w:pic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Pr="008F5E8D" w:rsidRDefault="00F70590" w:rsidP="001B3B4D">
      <w:pPr>
        <w:autoSpaceDE w:val="0"/>
        <w:autoSpaceDN w:val="0"/>
        <w:adjustRightInd w:val="0"/>
        <w:spacing w:after="0" w:line="240" w:lineRule="auto"/>
        <w:jc w:val="both"/>
        <w:rPr>
          <w:rFonts w:ascii="Times New Roman" w:hAnsi="Times New Roman"/>
          <w:sz w:val="24"/>
          <w:szCs w:val="24"/>
        </w:rPr>
      </w:pPr>
      <w:r w:rsidRPr="008F5E8D">
        <w:rPr>
          <w:rFonts w:ascii="Times New Roman" w:hAnsi="Times New Roman"/>
          <w:sz w:val="24"/>
          <w:szCs w:val="24"/>
        </w:rPr>
        <w:t xml:space="preserve">Oceny prac inżynierskich studentów kierunku Technologia żywności </w:t>
      </w:r>
      <w:r>
        <w:rPr>
          <w:rFonts w:ascii="Times New Roman" w:hAnsi="Times New Roman"/>
          <w:sz w:val="24"/>
          <w:szCs w:val="24"/>
        </w:rPr>
        <w:br/>
      </w:r>
      <w:r w:rsidRPr="008F5E8D">
        <w:rPr>
          <w:rFonts w:ascii="Times New Roman" w:hAnsi="Times New Roman"/>
          <w:sz w:val="24"/>
          <w:szCs w:val="24"/>
        </w:rPr>
        <w:t>i żywienie</w:t>
      </w:r>
      <w:r>
        <w:rPr>
          <w:rFonts w:ascii="Times New Roman" w:hAnsi="Times New Roman"/>
          <w:sz w:val="24"/>
          <w:szCs w:val="24"/>
        </w:rPr>
        <w:t xml:space="preserve"> </w:t>
      </w:r>
      <w:r w:rsidRPr="008F5E8D">
        <w:rPr>
          <w:rFonts w:ascii="Times New Roman" w:hAnsi="Times New Roman"/>
          <w:sz w:val="24"/>
          <w:szCs w:val="24"/>
        </w:rPr>
        <w:t xml:space="preserve">człowieka były wyższe </w:t>
      </w:r>
      <w:r>
        <w:rPr>
          <w:rFonts w:ascii="Times New Roman" w:hAnsi="Times New Roman"/>
          <w:sz w:val="24"/>
          <w:szCs w:val="24"/>
        </w:rPr>
        <w:t xml:space="preserve">niż przed rokiem </w:t>
      </w:r>
      <w:r w:rsidRPr="008F5E8D">
        <w:rPr>
          <w:rFonts w:ascii="Times New Roman" w:hAnsi="Times New Roman"/>
          <w:sz w:val="24"/>
          <w:szCs w:val="24"/>
        </w:rPr>
        <w:t>(</w:t>
      </w:r>
      <w:r>
        <w:rPr>
          <w:rFonts w:ascii="Times New Roman" w:hAnsi="Times New Roman"/>
          <w:sz w:val="24"/>
          <w:szCs w:val="24"/>
        </w:rPr>
        <w:t>R</w:t>
      </w:r>
      <w:r w:rsidRPr="008F5E8D">
        <w:rPr>
          <w:rFonts w:ascii="Times New Roman" w:hAnsi="Times New Roman"/>
          <w:sz w:val="24"/>
          <w:szCs w:val="24"/>
        </w:rPr>
        <w:t xml:space="preserve">ys. </w:t>
      </w:r>
      <w:r>
        <w:rPr>
          <w:rFonts w:ascii="Times New Roman" w:hAnsi="Times New Roman"/>
          <w:sz w:val="24"/>
          <w:szCs w:val="24"/>
        </w:rPr>
        <w:t>6</w:t>
      </w:r>
      <w:r w:rsidRPr="008F5E8D">
        <w:rPr>
          <w:rFonts w:ascii="Times New Roman" w:hAnsi="Times New Roman"/>
          <w:sz w:val="24"/>
          <w:szCs w:val="24"/>
        </w:rPr>
        <w:t xml:space="preserve">). </w:t>
      </w:r>
      <w:r>
        <w:rPr>
          <w:rFonts w:ascii="Times New Roman" w:hAnsi="Times New Roman"/>
          <w:sz w:val="24"/>
          <w:szCs w:val="24"/>
        </w:rPr>
        <w:t>60</w:t>
      </w:r>
      <w:r w:rsidRPr="008F5E8D">
        <w:rPr>
          <w:rFonts w:ascii="Times New Roman" w:hAnsi="Times New Roman"/>
          <w:sz w:val="24"/>
          <w:szCs w:val="24"/>
        </w:rPr>
        <w:t xml:space="preserve">% </w:t>
      </w:r>
      <w:r>
        <w:rPr>
          <w:rFonts w:ascii="Times New Roman" w:hAnsi="Times New Roman"/>
          <w:sz w:val="24"/>
          <w:szCs w:val="24"/>
        </w:rPr>
        <w:t xml:space="preserve">spośród 72 wszystkich ocenionych prac </w:t>
      </w:r>
      <w:r w:rsidRPr="008F5E8D">
        <w:rPr>
          <w:rFonts w:ascii="Times New Roman" w:hAnsi="Times New Roman"/>
          <w:sz w:val="24"/>
          <w:szCs w:val="24"/>
        </w:rPr>
        <w:t xml:space="preserve">oceniono na </w:t>
      </w:r>
      <w:r>
        <w:rPr>
          <w:rFonts w:ascii="Times New Roman" w:hAnsi="Times New Roman"/>
          <w:sz w:val="24"/>
          <w:szCs w:val="24"/>
        </w:rPr>
        <w:t xml:space="preserve">ocenę </w:t>
      </w:r>
      <w:r w:rsidRPr="008F5E8D">
        <w:rPr>
          <w:rFonts w:ascii="Times New Roman" w:hAnsi="Times New Roman"/>
          <w:sz w:val="24"/>
          <w:szCs w:val="24"/>
        </w:rPr>
        <w:t>bardzo dobr</w:t>
      </w:r>
      <w:r>
        <w:rPr>
          <w:rFonts w:ascii="Times New Roman" w:hAnsi="Times New Roman"/>
          <w:sz w:val="24"/>
          <w:szCs w:val="24"/>
        </w:rPr>
        <w:t>y (przed rokiem 51%)</w:t>
      </w:r>
      <w:r w:rsidRPr="008F5E8D">
        <w:rPr>
          <w:rFonts w:ascii="Times New Roman" w:hAnsi="Times New Roman"/>
          <w:sz w:val="24"/>
          <w:szCs w:val="24"/>
        </w:rPr>
        <w:t xml:space="preserve">, </w:t>
      </w:r>
      <w:r>
        <w:rPr>
          <w:rFonts w:ascii="Times New Roman" w:hAnsi="Times New Roman"/>
          <w:sz w:val="24"/>
          <w:szCs w:val="24"/>
        </w:rPr>
        <w:t>przeszło 20</w:t>
      </w:r>
      <w:r w:rsidRPr="008F5E8D">
        <w:rPr>
          <w:rFonts w:ascii="Times New Roman" w:hAnsi="Times New Roman"/>
          <w:sz w:val="24"/>
          <w:szCs w:val="24"/>
        </w:rPr>
        <w:t xml:space="preserve">% </w:t>
      </w:r>
      <w:r>
        <w:rPr>
          <w:rFonts w:ascii="Times New Roman" w:hAnsi="Times New Roman"/>
          <w:sz w:val="24"/>
          <w:szCs w:val="24"/>
        </w:rPr>
        <w:t>uzyskało średnią 4,75 zaś 10% - 4,50</w:t>
      </w:r>
      <w:r w:rsidRPr="008F5E8D">
        <w:rPr>
          <w:rFonts w:ascii="Times New Roman" w:hAnsi="Times New Roman"/>
          <w:sz w:val="24"/>
          <w:szCs w:val="24"/>
        </w:rPr>
        <w:t xml:space="preserve">. </w:t>
      </w:r>
      <w:r>
        <w:rPr>
          <w:rFonts w:ascii="Times New Roman" w:hAnsi="Times New Roman"/>
          <w:sz w:val="24"/>
          <w:szCs w:val="24"/>
        </w:rPr>
        <w:t>Najniższą średnią 3,75 uzyskała tylko jedna osoba. Średnia ocen z prac magisterskich dla kierunku wynosiła 4,87.</w:t>
      </w:r>
    </w:p>
    <w:p w:rsidR="00F70590" w:rsidRDefault="00F70590" w:rsidP="001B3B4D">
      <w:pPr>
        <w:autoSpaceDE w:val="0"/>
        <w:autoSpaceDN w:val="0"/>
        <w:adjustRightInd w:val="0"/>
        <w:spacing w:after="0" w:line="240" w:lineRule="auto"/>
        <w:rPr>
          <w:rFonts w:ascii="Times New Roman" w:hAnsi="Times New Roman"/>
          <w:b/>
          <w:bCs/>
          <w:sz w:val="24"/>
          <w:szCs w:val="24"/>
        </w:rPr>
      </w:pPr>
    </w:p>
    <w:p w:rsidR="00F70590" w:rsidRDefault="00F70590" w:rsidP="001B3B4D">
      <w:pPr>
        <w:jc w:val="both"/>
        <w:rPr>
          <w:rFonts w:ascii="Times New Roman" w:hAnsi="Times New Roman"/>
          <w:sz w:val="24"/>
          <w:szCs w:val="24"/>
        </w:rPr>
      </w:pPr>
    </w:p>
    <w:p w:rsidR="00F70590" w:rsidRDefault="00F70590" w:rsidP="001B3B4D">
      <w:pPr>
        <w:jc w:val="both"/>
        <w:rPr>
          <w:rFonts w:ascii="Times New Roman" w:hAnsi="Times New Roman"/>
          <w:sz w:val="24"/>
          <w:szCs w:val="24"/>
        </w:rPr>
      </w:pPr>
      <w:r>
        <w:rPr>
          <w:rFonts w:ascii="Times New Roman" w:hAnsi="Times New Roman"/>
          <w:sz w:val="24"/>
          <w:szCs w:val="24"/>
        </w:rPr>
        <w:t>Rys. 6. Procentowy udział poszczególnych ocen prac inżynierskich  studentów kierunku Technologia żywności i żywienie człowieka studiów stacjonarnych</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Pr="008F5E8D" w:rsidRDefault="00F70590" w:rsidP="001B3B4D">
      <w:pPr>
        <w:autoSpaceDE w:val="0"/>
        <w:autoSpaceDN w:val="0"/>
        <w:adjustRightInd w:val="0"/>
        <w:spacing w:after="0" w:line="240" w:lineRule="auto"/>
        <w:jc w:val="both"/>
        <w:rPr>
          <w:rFonts w:ascii="Times New Roman" w:hAnsi="Times New Roman"/>
          <w:sz w:val="24"/>
          <w:szCs w:val="24"/>
        </w:rPr>
      </w:pPr>
      <w:r>
        <w:rPr>
          <w:noProof/>
          <w:lang w:eastAsia="pl-PL"/>
        </w:rPr>
        <w:pict>
          <v:shape id="_x0000_s1036" type="#_x0000_t75" style="position:absolute;left:0;text-align:left;margin-left:-1.2pt;margin-top:-1.9pt;width:258.25pt;height:192pt;z-index:251662848;visibility:visible">
            <v:imagedata r:id="rId88" o:title=""/>
            <w10:wrap type="square"/>
          </v:shape>
          <o:OLEObject Type="Embed" ProgID="Excel.Chart.8" ShapeID="_x0000_s1036" DrawAspect="Content" ObjectID="_1577771706" r:id="rId89"/>
        </w:pict>
      </w:r>
      <w:r>
        <w:rPr>
          <w:rFonts w:ascii="Times New Roman" w:hAnsi="Times New Roman"/>
          <w:sz w:val="24"/>
          <w:szCs w:val="24"/>
        </w:rPr>
        <w:t xml:space="preserve">Na </w:t>
      </w:r>
      <w:r w:rsidRPr="008F5E8D">
        <w:rPr>
          <w:rFonts w:ascii="Times New Roman" w:hAnsi="Times New Roman"/>
          <w:sz w:val="24"/>
          <w:szCs w:val="24"/>
        </w:rPr>
        <w:t xml:space="preserve">kierunku Technologia żywności </w:t>
      </w:r>
      <w:r>
        <w:rPr>
          <w:rFonts w:ascii="Times New Roman" w:hAnsi="Times New Roman"/>
          <w:sz w:val="24"/>
          <w:szCs w:val="24"/>
        </w:rPr>
        <w:br/>
      </w:r>
      <w:r w:rsidRPr="008F5E8D">
        <w:rPr>
          <w:rFonts w:ascii="Times New Roman" w:hAnsi="Times New Roman"/>
          <w:sz w:val="24"/>
          <w:szCs w:val="24"/>
        </w:rPr>
        <w:t>i żywienie</w:t>
      </w:r>
      <w:r>
        <w:rPr>
          <w:rFonts w:ascii="Times New Roman" w:hAnsi="Times New Roman"/>
          <w:sz w:val="24"/>
          <w:szCs w:val="24"/>
        </w:rPr>
        <w:t xml:space="preserve"> </w:t>
      </w:r>
      <w:r w:rsidRPr="008F5E8D">
        <w:rPr>
          <w:rFonts w:ascii="Times New Roman" w:hAnsi="Times New Roman"/>
          <w:sz w:val="24"/>
          <w:szCs w:val="24"/>
        </w:rPr>
        <w:t xml:space="preserve">człowieka </w:t>
      </w:r>
      <w:r>
        <w:rPr>
          <w:rFonts w:ascii="Times New Roman" w:hAnsi="Times New Roman"/>
          <w:sz w:val="24"/>
          <w:szCs w:val="24"/>
        </w:rPr>
        <w:t>oceniono 64 prace magisterskie. Aż 87% z nich</w:t>
      </w:r>
      <w:r w:rsidRPr="008F5E8D">
        <w:rPr>
          <w:rFonts w:ascii="Times New Roman" w:hAnsi="Times New Roman"/>
          <w:sz w:val="24"/>
          <w:szCs w:val="24"/>
        </w:rPr>
        <w:t xml:space="preserve"> </w:t>
      </w:r>
      <w:r>
        <w:rPr>
          <w:rFonts w:ascii="Times New Roman" w:hAnsi="Times New Roman"/>
          <w:sz w:val="24"/>
          <w:szCs w:val="24"/>
        </w:rPr>
        <w:t>uzyskało średnią co najmniej 4,75, przy czym 70% oceniono na ocenę bardzo dobry. W stosunku do roku ubiegłego był to wzrost o 4 pp.  Najniższą średnią wynoszącą 4,25 otrzymało tylko 3 studentów. Średnia ocen z prac magisterskich dla kierunku wynosiła 4,88.</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1B3B4D">
      <w:pPr>
        <w:rPr>
          <w:rFonts w:ascii="Times New Roman" w:hAnsi="Times New Roman"/>
          <w:sz w:val="24"/>
          <w:szCs w:val="24"/>
        </w:rPr>
      </w:pPr>
    </w:p>
    <w:p w:rsidR="00F70590" w:rsidRDefault="00F70590" w:rsidP="001B3B4D">
      <w:pPr>
        <w:rPr>
          <w:rFonts w:ascii="Times New Roman" w:hAnsi="Times New Roman"/>
          <w:sz w:val="24"/>
          <w:szCs w:val="24"/>
        </w:rPr>
      </w:pPr>
      <w:r>
        <w:rPr>
          <w:rFonts w:ascii="Times New Roman" w:hAnsi="Times New Roman"/>
          <w:sz w:val="24"/>
          <w:szCs w:val="24"/>
        </w:rPr>
        <w:t>Rys. 7. Procentowy udział poszczególnych ocen prac magisterskich  studentów kierunku Technologia żywności i żywienie człowieka studiów stacjonarnych</w:t>
      </w:r>
    </w:p>
    <w:p w:rsidR="00F70590" w:rsidRPr="00A93BD1" w:rsidRDefault="00F70590" w:rsidP="001B3B4D">
      <w:pPr>
        <w:autoSpaceDE w:val="0"/>
        <w:autoSpaceDN w:val="0"/>
        <w:adjustRightInd w:val="0"/>
        <w:spacing w:after="0" w:line="240" w:lineRule="auto"/>
        <w:rPr>
          <w:rFonts w:ascii="Times New Roman" w:hAnsi="Times New Roman"/>
          <w:b/>
          <w:sz w:val="24"/>
          <w:szCs w:val="24"/>
        </w:rPr>
      </w:pPr>
      <w:r w:rsidRPr="00A93BD1">
        <w:rPr>
          <w:rFonts w:ascii="Times New Roman" w:hAnsi="Times New Roman"/>
          <w:b/>
          <w:sz w:val="24"/>
          <w:szCs w:val="24"/>
        </w:rPr>
        <w:t>Wniosk</w:t>
      </w:r>
      <w:r>
        <w:rPr>
          <w:rFonts w:ascii="Times New Roman" w:hAnsi="Times New Roman"/>
          <w:b/>
          <w:sz w:val="24"/>
          <w:szCs w:val="24"/>
        </w:rPr>
        <w:t>i</w:t>
      </w:r>
    </w:p>
    <w:p w:rsidR="00F70590" w:rsidRDefault="00F70590" w:rsidP="001B3B4D">
      <w:pPr>
        <w:autoSpaceDE w:val="0"/>
        <w:autoSpaceDN w:val="0"/>
        <w:adjustRightInd w:val="0"/>
        <w:spacing w:after="0" w:line="240" w:lineRule="auto"/>
        <w:jc w:val="both"/>
        <w:rPr>
          <w:rFonts w:ascii="Times New Roman" w:hAnsi="Times New Roman"/>
          <w:sz w:val="24"/>
          <w:szCs w:val="24"/>
        </w:rPr>
      </w:pPr>
      <w:r w:rsidRPr="008F5E8D">
        <w:rPr>
          <w:rFonts w:ascii="Times New Roman" w:hAnsi="Times New Roman"/>
          <w:sz w:val="24"/>
          <w:szCs w:val="24"/>
        </w:rPr>
        <w:t>Prace dyplomowe studentów Wydziału Nauk o Żywności i Biotechnologii można uznać za prace wysokiej</w:t>
      </w:r>
      <w:r>
        <w:rPr>
          <w:rFonts w:ascii="Times New Roman" w:hAnsi="Times New Roman"/>
          <w:sz w:val="24"/>
          <w:szCs w:val="24"/>
        </w:rPr>
        <w:t xml:space="preserve"> </w:t>
      </w:r>
      <w:r w:rsidRPr="008F5E8D">
        <w:rPr>
          <w:rFonts w:ascii="Times New Roman" w:hAnsi="Times New Roman"/>
          <w:sz w:val="24"/>
          <w:szCs w:val="24"/>
        </w:rPr>
        <w:t>jakości</w:t>
      </w:r>
      <w:r>
        <w:rPr>
          <w:rFonts w:ascii="Times New Roman" w:hAnsi="Times New Roman"/>
          <w:sz w:val="24"/>
          <w:szCs w:val="24"/>
        </w:rPr>
        <w:t xml:space="preserve"> </w:t>
      </w:r>
      <w:r w:rsidRPr="008F5E8D">
        <w:rPr>
          <w:rFonts w:ascii="Times New Roman" w:hAnsi="Times New Roman"/>
          <w:sz w:val="24"/>
          <w:szCs w:val="24"/>
        </w:rPr>
        <w:t>świadcz</w:t>
      </w:r>
      <w:r>
        <w:rPr>
          <w:rFonts w:ascii="Times New Roman" w:hAnsi="Times New Roman"/>
          <w:sz w:val="24"/>
          <w:szCs w:val="24"/>
        </w:rPr>
        <w:t>ą o tym:</w:t>
      </w:r>
    </w:p>
    <w:p w:rsidR="00F70590" w:rsidRDefault="00F70590" w:rsidP="001B3B4D">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A93BD1">
        <w:rPr>
          <w:rFonts w:ascii="Times New Roman" w:hAnsi="Times New Roman"/>
          <w:sz w:val="24"/>
          <w:szCs w:val="24"/>
        </w:rPr>
        <w:t>wysoka średnia ocen  prac dyplomowych</w:t>
      </w:r>
      <w:r>
        <w:rPr>
          <w:rFonts w:ascii="Times New Roman" w:hAnsi="Times New Roman"/>
          <w:sz w:val="24"/>
          <w:szCs w:val="24"/>
        </w:rPr>
        <w:t xml:space="preserve"> absolwentów studiów I i II stopnia powyżej wynosząca powyżej 4,80</w:t>
      </w:r>
    </w:p>
    <w:p w:rsidR="00F70590" w:rsidRDefault="00F70590" w:rsidP="001B3B4D">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znaczny odsetek absolwentów (60-76%) uzyskujących za pracę dyplomową średnią 5,0</w:t>
      </w:r>
    </w:p>
    <w:p w:rsidR="00F70590" w:rsidRPr="00A93BD1" w:rsidRDefault="00F70590" w:rsidP="001B3B4D">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nieliczne prace (1,85%) ocenione poniżej oceny dobrej  tj. 7 prac na 378 wszystkich prac ocenianych na Wydziale w roku akademickim 2016/2017.</w:t>
      </w:r>
    </w:p>
    <w:p w:rsidR="00F70590" w:rsidRDefault="00F70590" w:rsidP="001B3B4D">
      <w:pPr>
        <w:autoSpaceDE w:val="0"/>
        <w:autoSpaceDN w:val="0"/>
        <w:adjustRightInd w:val="0"/>
        <w:spacing w:after="0" w:line="240" w:lineRule="auto"/>
        <w:jc w:val="both"/>
        <w:rPr>
          <w:rFonts w:ascii="Times New Roman" w:hAnsi="Times New Roman"/>
          <w:sz w:val="24"/>
          <w:szCs w:val="24"/>
        </w:rPr>
      </w:pPr>
    </w:p>
    <w:p w:rsidR="00F70590" w:rsidRDefault="00F70590" w:rsidP="00EF4510">
      <w:pPr>
        <w:pStyle w:val="Default"/>
        <w:spacing w:line="360" w:lineRule="auto"/>
        <w:jc w:val="both"/>
      </w:pPr>
    </w:p>
    <w:p w:rsidR="00F70590" w:rsidRDefault="00F70590" w:rsidP="00EF4510">
      <w:pPr>
        <w:pStyle w:val="Default"/>
        <w:spacing w:line="360" w:lineRule="auto"/>
        <w:jc w:val="both"/>
      </w:pPr>
    </w:p>
    <w:p w:rsidR="00F70590" w:rsidRDefault="00F70590" w:rsidP="00EF4510">
      <w:pPr>
        <w:pStyle w:val="Default"/>
        <w:spacing w:line="360" w:lineRule="auto"/>
        <w:jc w:val="both"/>
        <w:rPr>
          <w:u w:val="single"/>
        </w:rPr>
      </w:pPr>
    </w:p>
    <w:p w:rsidR="00F70590" w:rsidRDefault="00F70590" w:rsidP="00EF4510">
      <w:pPr>
        <w:pStyle w:val="Default"/>
        <w:spacing w:line="360" w:lineRule="auto"/>
        <w:jc w:val="both"/>
        <w:rPr>
          <w:u w:val="single"/>
        </w:rPr>
      </w:pPr>
    </w:p>
    <w:p w:rsidR="00F70590" w:rsidRPr="000D42C9" w:rsidRDefault="00F70590" w:rsidP="00EF4510">
      <w:pPr>
        <w:pStyle w:val="Default"/>
        <w:spacing w:line="360" w:lineRule="auto"/>
        <w:jc w:val="both"/>
        <w:rPr>
          <w:u w:val="single"/>
        </w:rPr>
      </w:pPr>
      <w:r w:rsidRPr="000D42C9">
        <w:rPr>
          <w:u w:val="single"/>
        </w:rPr>
        <w:t>Raport</w:t>
      </w:r>
      <w:r w:rsidRPr="000D42C9">
        <w:rPr>
          <w:bCs/>
          <w:u w:val="single"/>
        </w:rPr>
        <w:t xml:space="preserve"> Wydziałowej Komisji ds. Jakości Kształcenia z doskonalenia jakości kształcenia na Wydziale Nauk o Żywności i Biotechnologii </w:t>
      </w:r>
      <w:r w:rsidRPr="000D42C9">
        <w:rPr>
          <w:u w:val="single"/>
        </w:rPr>
        <w:t xml:space="preserve"> został przygotowany na podstawie: </w:t>
      </w:r>
    </w:p>
    <w:p w:rsidR="00F70590" w:rsidRPr="00EF4510" w:rsidRDefault="00F70590" w:rsidP="00EF4510">
      <w:pPr>
        <w:pStyle w:val="Default"/>
        <w:spacing w:line="360" w:lineRule="auto"/>
        <w:jc w:val="both"/>
        <w:rPr>
          <w:highlight w:val="yellow"/>
        </w:rPr>
      </w:pPr>
    </w:p>
    <w:p w:rsidR="00F70590" w:rsidRPr="00EF4510" w:rsidRDefault="00F70590" w:rsidP="00EF4510">
      <w:pPr>
        <w:pStyle w:val="Default"/>
        <w:spacing w:line="360" w:lineRule="auto"/>
        <w:ind w:left="360" w:hanging="360"/>
        <w:jc w:val="both"/>
      </w:pPr>
      <w:r w:rsidRPr="00EF4510">
        <w:t>a. Raportu kierownika studiów podyplomowych „Żywienie człowieka i dietetyka” dotyczącego jakości kształcenia w roku 2016/2017</w:t>
      </w:r>
    </w:p>
    <w:p w:rsidR="00F70590" w:rsidRPr="00EF4510" w:rsidRDefault="00F70590" w:rsidP="00EF4510">
      <w:pPr>
        <w:spacing w:line="360" w:lineRule="auto"/>
        <w:ind w:left="176" w:hanging="176"/>
        <w:rPr>
          <w:rFonts w:ascii="Times New Roman" w:hAnsi="Times New Roman"/>
          <w:sz w:val="24"/>
          <w:szCs w:val="24"/>
        </w:rPr>
      </w:pPr>
      <w:r w:rsidRPr="00EF4510">
        <w:rPr>
          <w:rFonts w:ascii="Times New Roman" w:hAnsi="Times New Roman"/>
          <w:sz w:val="24"/>
          <w:szCs w:val="24"/>
        </w:rPr>
        <w:t>b. Raportów Rad Programowych z oceny efektów i jakości kształcenia</w:t>
      </w:r>
    </w:p>
    <w:p w:rsidR="00F70590" w:rsidRPr="00EF4510" w:rsidRDefault="00F70590" w:rsidP="00EF4510">
      <w:pPr>
        <w:spacing w:after="0" w:line="360" w:lineRule="auto"/>
        <w:ind w:left="176" w:firstLine="184"/>
        <w:rPr>
          <w:rFonts w:ascii="Times New Roman" w:hAnsi="Times New Roman"/>
          <w:sz w:val="24"/>
          <w:szCs w:val="24"/>
        </w:rPr>
      </w:pPr>
      <w:r w:rsidRPr="00EF4510">
        <w:rPr>
          <w:rFonts w:ascii="Times New Roman" w:hAnsi="Times New Roman"/>
          <w:sz w:val="24"/>
          <w:szCs w:val="24"/>
        </w:rPr>
        <w:t>- analizy „Opinii nauczycieli akademickich na temat realizacji efektów kształcenia”</w:t>
      </w:r>
    </w:p>
    <w:p w:rsidR="00F70590" w:rsidRPr="00EF4510" w:rsidRDefault="00F70590" w:rsidP="00EF4510">
      <w:pPr>
        <w:pStyle w:val="Default"/>
        <w:spacing w:line="360" w:lineRule="auto"/>
        <w:ind w:firstLine="360"/>
        <w:jc w:val="both"/>
      </w:pPr>
      <w:r w:rsidRPr="00EF4510">
        <w:rPr>
          <w:b/>
          <w:bCs/>
        </w:rPr>
        <w:t xml:space="preserve">- </w:t>
      </w:r>
      <w:r w:rsidRPr="000D42C9">
        <w:rPr>
          <w:bCs/>
        </w:rPr>
        <w:t>a</w:t>
      </w:r>
      <w:r w:rsidRPr="00EF4510">
        <w:t xml:space="preserve">nalizy i oceny wyników ankiet dyplomantów </w:t>
      </w:r>
    </w:p>
    <w:p w:rsidR="00F70590" w:rsidRPr="00EF4510" w:rsidRDefault="00F70590" w:rsidP="00EF4510">
      <w:pPr>
        <w:pStyle w:val="Default"/>
        <w:spacing w:line="360" w:lineRule="auto"/>
        <w:ind w:firstLine="360"/>
        <w:jc w:val="both"/>
      </w:pPr>
      <w:r w:rsidRPr="00EF4510">
        <w:rPr>
          <w:b/>
          <w:bCs/>
        </w:rPr>
        <w:t xml:space="preserve">- </w:t>
      </w:r>
      <w:r w:rsidRPr="000D42C9">
        <w:rPr>
          <w:bCs/>
        </w:rPr>
        <w:t>a</w:t>
      </w:r>
      <w:r w:rsidRPr="00EF4510">
        <w:t xml:space="preserve">nalizy i oceny wyników ankiet wewnętrznej oceny jakości kształcenia </w:t>
      </w:r>
    </w:p>
    <w:p w:rsidR="00F70590" w:rsidRPr="00EF4510" w:rsidRDefault="00F70590" w:rsidP="00EF4510">
      <w:pPr>
        <w:pStyle w:val="Default"/>
        <w:spacing w:line="360" w:lineRule="auto"/>
        <w:ind w:left="360" w:hanging="360"/>
        <w:jc w:val="both"/>
      </w:pPr>
      <w:r w:rsidRPr="00EF4510">
        <w:t xml:space="preserve">c. Informacji o hospitacjach, kursach i szkoleniach pracowników oraz kontaktach ze środowiskiem społeczno-gospodarczym uzyskanych od kierowników Katedr </w:t>
      </w:r>
    </w:p>
    <w:p w:rsidR="00F70590" w:rsidRDefault="00F70590" w:rsidP="00EF4510">
      <w:pPr>
        <w:pStyle w:val="Default"/>
        <w:spacing w:line="360" w:lineRule="auto"/>
        <w:jc w:val="both"/>
        <w:rPr>
          <w:b/>
          <w:bCs/>
          <w:highlight w:val="yellow"/>
        </w:rPr>
      </w:pPr>
    </w:p>
    <w:p w:rsidR="00F70590" w:rsidRPr="00EF4510" w:rsidRDefault="00F70590" w:rsidP="00EF4510">
      <w:pPr>
        <w:pStyle w:val="Default"/>
        <w:spacing w:line="360" w:lineRule="auto"/>
        <w:jc w:val="both"/>
        <w:rPr>
          <w:b/>
          <w:bCs/>
        </w:rPr>
      </w:pPr>
      <w:r w:rsidRPr="00EF4510">
        <w:rPr>
          <w:b/>
          <w:bCs/>
        </w:rPr>
        <w:t xml:space="preserve">Wnioski i zalecenia </w:t>
      </w:r>
    </w:p>
    <w:p w:rsidR="00F70590" w:rsidRPr="00EF4510" w:rsidRDefault="00F70590" w:rsidP="00EF4510">
      <w:pPr>
        <w:pStyle w:val="Default"/>
        <w:spacing w:line="360" w:lineRule="auto"/>
        <w:jc w:val="both"/>
      </w:pPr>
    </w:p>
    <w:p w:rsidR="00F70590" w:rsidRDefault="00F70590" w:rsidP="00445D5C">
      <w:pPr>
        <w:pStyle w:val="Default"/>
        <w:numPr>
          <w:ilvl w:val="0"/>
          <w:numId w:val="12"/>
        </w:numPr>
        <w:tabs>
          <w:tab w:val="clear" w:pos="1800"/>
          <w:tab w:val="num" w:pos="540"/>
        </w:tabs>
        <w:spacing w:line="360" w:lineRule="auto"/>
        <w:ind w:left="540" w:hanging="540"/>
        <w:jc w:val="both"/>
      </w:pPr>
      <w:r w:rsidRPr="00EF4510">
        <w:t>W roku akademickim 2016/2017 nauczyciele akademiccy oraz uczestnicy studiów doktoranckich WNoŻiB podnosili swoje kwalifikacje dydaktyczne uczestnicząc w wielu kursach oraz specjalistycznych szkoleniach. Wyniki hospitacji wskazują na duży profesjonalizm prowadzących, odpowiednie przygotowanie merytoryczne oraz duże zaangażowanie w prowadzeniu zajęć.</w:t>
      </w:r>
    </w:p>
    <w:p w:rsidR="00F70590" w:rsidRDefault="00F70590" w:rsidP="00445D5C">
      <w:pPr>
        <w:pStyle w:val="Default"/>
        <w:spacing w:line="360" w:lineRule="auto"/>
        <w:jc w:val="both"/>
      </w:pPr>
    </w:p>
    <w:p w:rsidR="00F70590" w:rsidRPr="00445D5C" w:rsidRDefault="00F70590" w:rsidP="00445D5C">
      <w:pPr>
        <w:pStyle w:val="Default"/>
        <w:numPr>
          <w:ilvl w:val="0"/>
          <w:numId w:val="12"/>
        </w:numPr>
        <w:tabs>
          <w:tab w:val="clear" w:pos="1800"/>
          <w:tab w:val="num" w:pos="540"/>
        </w:tabs>
        <w:spacing w:line="360" w:lineRule="auto"/>
        <w:ind w:left="540" w:hanging="540"/>
        <w:jc w:val="both"/>
      </w:pPr>
      <w:r w:rsidRPr="00B747F5">
        <w:rPr>
          <w:bCs/>
        </w:rPr>
        <w:t>Na podstawie analizy osiągalności efektów kształcenia stwierdzono, że proces kształcenia na</w:t>
      </w:r>
      <w:r w:rsidRPr="00445D5C">
        <w:t xml:space="preserve"> </w:t>
      </w:r>
      <w:r w:rsidRPr="00EF4510">
        <w:t>WNoŻiB</w:t>
      </w:r>
      <w:r w:rsidRPr="00B747F5">
        <w:rPr>
          <w:bCs/>
        </w:rPr>
        <w:t xml:space="preserve"> w analizowanym okresie przebiegał prawidłowo. Uzyskano bardzo wysoką  i wysoką osiągalność efektów kształcenia z obszaru wiedzy, umiejętności i kompetencji społecznych. </w:t>
      </w:r>
    </w:p>
    <w:p w:rsidR="00F70590" w:rsidRPr="00EF4510" w:rsidRDefault="00F70590" w:rsidP="00EF4510">
      <w:pPr>
        <w:pStyle w:val="Default"/>
        <w:spacing w:line="360" w:lineRule="auto"/>
        <w:jc w:val="both"/>
      </w:pPr>
    </w:p>
    <w:p w:rsidR="00F70590" w:rsidRPr="00EF4510" w:rsidRDefault="00F70590" w:rsidP="00EF4510">
      <w:pPr>
        <w:pStyle w:val="Default"/>
        <w:numPr>
          <w:ilvl w:val="0"/>
          <w:numId w:val="12"/>
        </w:numPr>
        <w:tabs>
          <w:tab w:val="clear" w:pos="1800"/>
          <w:tab w:val="num" w:pos="540"/>
        </w:tabs>
        <w:spacing w:line="360" w:lineRule="auto"/>
        <w:ind w:left="540" w:hanging="540"/>
        <w:jc w:val="both"/>
      </w:pPr>
      <w:r w:rsidRPr="00EF4510">
        <w:t xml:space="preserve">Komisja apeluje o ograniczenie obowiązków nauczycieli akademickich związanych z realizacją procesu dydaktycznego np. poprzez zlikwidowanie konieczności wypełniania indeksu i protokołów w formie drukowanej. </w:t>
      </w:r>
    </w:p>
    <w:p w:rsidR="00F70590" w:rsidRPr="00EF4510" w:rsidRDefault="00F70590" w:rsidP="00EF4510">
      <w:pPr>
        <w:pStyle w:val="Default"/>
        <w:spacing w:line="360" w:lineRule="auto"/>
        <w:jc w:val="both"/>
      </w:pPr>
    </w:p>
    <w:p w:rsidR="00F70590" w:rsidRPr="00EF4510" w:rsidRDefault="00F70590" w:rsidP="000B5CCF">
      <w:pPr>
        <w:pStyle w:val="Default"/>
        <w:numPr>
          <w:ilvl w:val="0"/>
          <w:numId w:val="12"/>
        </w:numPr>
        <w:tabs>
          <w:tab w:val="clear" w:pos="1800"/>
          <w:tab w:val="num" w:pos="540"/>
        </w:tabs>
        <w:spacing w:line="360" w:lineRule="auto"/>
        <w:ind w:left="540" w:hanging="540"/>
        <w:jc w:val="both"/>
      </w:pPr>
      <w:r w:rsidRPr="00EF4510">
        <w:t xml:space="preserve">Wyniki ankiety studenckiej oceny modułów są pozytywne a średnia ocena za wszystkie pytania  dla zdecydowanej większości </w:t>
      </w:r>
      <w:r>
        <w:t>modułów przekracza wartość 4,4.</w:t>
      </w:r>
    </w:p>
    <w:p w:rsidR="00F70590" w:rsidRPr="00EF4510" w:rsidRDefault="00F70590" w:rsidP="00EF4510">
      <w:pPr>
        <w:pStyle w:val="Default"/>
        <w:spacing w:line="360" w:lineRule="auto"/>
        <w:jc w:val="both"/>
      </w:pPr>
    </w:p>
    <w:p w:rsidR="00F70590" w:rsidRPr="00EF4510" w:rsidRDefault="00F70590" w:rsidP="00EF4510">
      <w:pPr>
        <w:pStyle w:val="ListParagraph"/>
        <w:numPr>
          <w:ilvl w:val="0"/>
          <w:numId w:val="12"/>
        </w:numPr>
        <w:tabs>
          <w:tab w:val="clear" w:pos="1800"/>
          <w:tab w:val="num" w:pos="540"/>
        </w:tabs>
        <w:spacing w:line="360" w:lineRule="auto"/>
        <w:ind w:left="540" w:hanging="540"/>
        <w:jc w:val="both"/>
        <w:rPr>
          <w:rFonts w:ascii="Times New Roman" w:hAnsi="Times New Roman"/>
          <w:sz w:val="24"/>
          <w:szCs w:val="24"/>
        </w:rPr>
      </w:pPr>
      <w:r w:rsidRPr="00EF4510">
        <w:rPr>
          <w:rFonts w:ascii="Times New Roman" w:hAnsi="Times New Roman"/>
          <w:sz w:val="24"/>
          <w:szCs w:val="24"/>
        </w:rPr>
        <w:t>Ogólnie studenci Wydziału Nauk o Żywności i Biotechnologii są zadowoleni z opieki promotorów, stosunku i postawy nauczycieli akademickich, pracy dziekanatu oraz z dostępu do literatury i baz danych. Wyniki ankiety dyplomanta wskazują na poprawę ogólnego zadowolenia studentów na poszczególnych kierunkach studiów w porównaniu z poprzednimi latami.</w:t>
      </w:r>
    </w:p>
    <w:p w:rsidR="00F70590" w:rsidRPr="00EF4510" w:rsidRDefault="00F70590" w:rsidP="00EF4510">
      <w:pPr>
        <w:pStyle w:val="ListParagraph"/>
        <w:spacing w:line="360" w:lineRule="auto"/>
        <w:ind w:left="0"/>
        <w:jc w:val="both"/>
        <w:rPr>
          <w:rFonts w:ascii="Times New Roman" w:hAnsi="Times New Roman"/>
          <w:sz w:val="24"/>
          <w:szCs w:val="24"/>
        </w:rPr>
      </w:pPr>
    </w:p>
    <w:p w:rsidR="00F70590" w:rsidRPr="00EF4510" w:rsidRDefault="00F70590" w:rsidP="00EF4510">
      <w:pPr>
        <w:pStyle w:val="ListParagraph"/>
        <w:numPr>
          <w:ilvl w:val="0"/>
          <w:numId w:val="12"/>
        </w:numPr>
        <w:tabs>
          <w:tab w:val="clear" w:pos="1800"/>
          <w:tab w:val="num" w:pos="540"/>
        </w:tabs>
        <w:spacing w:line="360" w:lineRule="auto"/>
        <w:ind w:left="540" w:hanging="540"/>
        <w:jc w:val="both"/>
        <w:rPr>
          <w:rFonts w:ascii="Times New Roman" w:hAnsi="Times New Roman"/>
          <w:sz w:val="24"/>
          <w:szCs w:val="24"/>
        </w:rPr>
      </w:pPr>
      <w:r w:rsidRPr="00EF4510">
        <w:rPr>
          <w:rFonts w:ascii="Times New Roman" w:hAnsi="Times New Roman"/>
          <w:sz w:val="24"/>
          <w:szCs w:val="24"/>
        </w:rPr>
        <w:t>Zaleca się przeprowadzenie przez Rady Programowe analizy programów</w:t>
      </w:r>
      <w:r>
        <w:rPr>
          <w:rFonts w:ascii="Times New Roman" w:hAnsi="Times New Roman"/>
          <w:sz w:val="24"/>
          <w:szCs w:val="24"/>
        </w:rPr>
        <w:t xml:space="preserve"> kształcenia</w:t>
      </w:r>
      <w:r w:rsidRPr="00EF4510">
        <w:rPr>
          <w:rFonts w:ascii="Times New Roman" w:hAnsi="Times New Roman"/>
          <w:sz w:val="24"/>
          <w:szCs w:val="24"/>
        </w:rPr>
        <w:t xml:space="preserve"> i planów studiów ze szczególnym uwzględnieniem eliminowania powtarzalności treści programowych, a w uzasadnionych sytuacjach zaproponowanie zmian w programie studiów w celu podniesienia jakości kształcenia studentów. Zaleca się prowadzenie dalszych badań opinii, szczególnie pod względem programu kształcenia.</w:t>
      </w:r>
    </w:p>
    <w:p w:rsidR="00F70590" w:rsidRPr="00EF4510" w:rsidRDefault="00F70590" w:rsidP="00EF4510">
      <w:pPr>
        <w:pStyle w:val="ListParagraph"/>
        <w:spacing w:line="360" w:lineRule="auto"/>
        <w:ind w:left="0"/>
        <w:jc w:val="both"/>
        <w:rPr>
          <w:rFonts w:ascii="Times New Roman" w:hAnsi="Times New Roman"/>
          <w:sz w:val="24"/>
          <w:szCs w:val="24"/>
        </w:rPr>
      </w:pPr>
    </w:p>
    <w:p w:rsidR="00F70590" w:rsidRPr="00EF4510" w:rsidRDefault="00F70590" w:rsidP="00EF4510">
      <w:pPr>
        <w:pStyle w:val="Default"/>
        <w:numPr>
          <w:ilvl w:val="0"/>
          <w:numId w:val="12"/>
        </w:numPr>
        <w:tabs>
          <w:tab w:val="clear" w:pos="1800"/>
          <w:tab w:val="num" w:pos="540"/>
        </w:tabs>
        <w:spacing w:line="360" w:lineRule="auto"/>
        <w:ind w:left="540" w:hanging="540"/>
        <w:jc w:val="both"/>
      </w:pPr>
      <w:r w:rsidRPr="00EF4510">
        <w:t xml:space="preserve">Prace dyplomowe absolwentów Wydziału Nauk o Żywności i Biotechnologii w roku akademickim 2016/2017 były oceniane bardzo wysoko o czym świadczy odsetek ocen bardzo dobrych 60-76%. W przypadku prac dyplomowych studentów studiów niestacjonarnych dominowały oceny dobre i dostateczne. </w:t>
      </w:r>
    </w:p>
    <w:p w:rsidR="00F70590" w:rsidRPr="00EF4510" w:rsidRDefault="00F70590" w:rsidP="00EF4510">
      <w:pPr>
        <w:pStyle w:val="Default"/>
        <w:spacing w:line="360" w:lineRule="auto"/>
        <w:jc w:val="both"/>
      </w:pPr>
    </w:p>
    <w:p w:rsidR="00F70590" w:rsidRPr="00EF4510" w:rsidRDefault="00F70590" w:rsidP="00EF4510">
      <w:pPr>
        <w:pStyle w:val="Default"/>
        <w:spacing w:line="360" w:lineRule="auto"/>
        <w:jc w:val="both"/>
      </w:pPr>
    </w:p>
    <w:p w:rsidR="00F70590" w:rsidRPr="00EF4510" w:rsidRDefault="00F70590" w:rsidP="00EF4510">
      <w:pPr>
        <w:pStyle w:val="Default"/>
        <w:numPr>
          <w:ilvl w:val="0"/>
          <w:numId w:val="12"/>
        </w:numPr>
        <w:tabs>
          <w:tab w:val="clear" w:pos="1800"/>
          <w:tab w:val="num" w:pos="540"/>
        </w:tabs>
        <w:spacing w:line="360" w:lineRule="auto"/>
        <w:ind w:left="540" w:hanging="540"/>
        <w:jc w:val="both"/>
      </w:pPr>
      <w:r w:rsidRPr="00EF4510">
        <w:t>Przedstawiciele otoczenia społeczno gospodarczego pozytywnie ocenili program studiów i wiedzę teoretyczną absolwentów WNoŻiB.</w:t>
      </w:r>
    </w:p>
    <w:p w:rsidR="00F70590" w:rsidRPr="00EF4510" w:rsidRDefault="00F70590" w:rsidP="00EF4510">
      <w:pPr>
        <w:pStyle w:val="Default"/>
        <w:tabs>
          <w:tab w:val="num" w:pos="540"/>
        </w:tabs>
        <w:spacing w:line="360" w:lineRule="auto"/>
        <w:ind w:left="540" w:hanging="540"/>
        <w:jc w:val="both"/>
      </w:pPr>
    </w:p>
    <w:p w:rsidR="00F70590" w:rsidRPr="00EF4510" w:rsidRDefault="00F70590" w:rsidP="00EF4510">
      <w:pPr>
        <w:pStyle w:val="Default"/>
        <w:spacing w:line="360" w:lineRule="auto"/>
        <w:jc w:val="both"/>
      </w:pPr>
    </w:p>
    <w:p w:rsidR="00F70590" w:rsidRPr="00EF4510" w:rsidRDefault="00F70590" w:rsidP="00EF4510">
      <w:pPr>
        <w:pStyle w:val="Default"/>
        <w:spacing w:line="360" w:lineRule="auto"/>
        <w:jc w:val="both"/>
      </w:pPr>
      <w:r w:rsidRPr="00EF4510">
        <w:t xml:space="preserve">Przewodniczący </w:t>
      </w:r>
    </w:p>
    <w:p w:rsidR="00F70590" w:rsidRPr="00EF4510" w:rsidRDefault="00F70590" w:rsidP="00EF4510">
      <w:pPr>
        <w:spacing w:line="360" w:lineRule="auto"/>
        <w:jc w:val="both"/>
        <w:rPr>
          <w:rFonts w:ascii="Times New Roman" w:hAnsi="Times New Roman"/>
          <w:sz w:val="24"/>
          <w:szCs w:val="24"/>
        </w:rPr>
      </w:pPr>
      <w:r w:rsidRPr="00EF4510">
        <w:rPr>
          <w:rFonts w:ascii="Times New Roman" w:hAnsi="Times New Roman"/>
          <w:sz w:val="24"/>
          <w:szCs w:val="24"/>
        </w:rPr>
        <w:t>Wydziałowej Komisji ds. Jakości Kształcenia</w:t>
      </w:r>
    </w:p>
    <w:p w:rsidR="00F70590" w:rsidRPr="00EF4510" w:rsidRDefault="00F70590" w:rsidP="00EF4510">
      <w:pPr>
        <w:spacing w:line="360" w:lineRule="auto"/>
        <w:jc w:val="both"/>
        <w:rPr>
          <w:rFonts w:ascii="Times New Roman" w:hAnsi="Times New Roman"/>
          <w:sz w:val="24"/>
          <w:szCs w:val="24"/>
        </w:rPr>
      </w:pPr>
    </w:p>
    <w:p w:rsidR="00F70590" w:rsidRPr="00EF4510" w:rsidRDefault="00F70590" w:rsidP="00EF4510">
      <w:pPr>
        <w:spacing w:line="360" w:lineRule="auto"/>
        <w:jc w:val="both"/>
        <w:rPr>
          <w:rFonts w:ascii="Times New Roman" w:hAnsi="Times New Roman"/>
          <w:sz w:val="24"/>
          <w:szCs w:val="24"/>
        </w:rPr>
      </w:pPr>
      <w:r w:rsidRPr="00EF4510">
        <w:rPr>
          <w:rFonts w:ascii="Times New Roman" w:hAnsi="Times New Roman"/>
          <w:sz w:val="24"/>
          <w:szCs w:val="24"/>
        </w:rPr>
        <w:t>dr hab. Magdalena Polak-Berecka</w:t>
      </w:r>
    </w:p>
    <w:p w:rsidR="00F70590" w:rsidRPr="00EF4510" w:rsidRDefault="00F70590" w:rsidP="00436975">
      <w:pPr>
        <w:spacing w:line="240" w:lineRule="auto"/>
        <w:jc w:val="both"/>
        <w:rPr>
          <w:rFonts w:ascii="Times New Roman" w:hAnsi="Times New Roman"/>
          <w:sz w:val="24"/>
          <w:szCs w:val="24"/>
        </w:rPr>
      </w:pPr>
    </w:p>
    <w:sectPr w:rsidR="00F70590" w:rsidRPr="00EF4510" w:rsidSect="00941797">
      <w:footerReference w:type="default" r:id="rId90"/>
      <w:pgSz w:w="11906" w:h="16838"/>
      <w:pgMar w:top="720" w:right="720" w:bottom="720"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590" w:rsidRDefault="00F70590" w:rsidP="004D0E88">
      <w:pPr>
        <w:spacing w:after="0" w:line="240" w:lineRule="auto"/>
      </w:pPr>
      <w:r>
        <w:separator/>
      </w:r>
    </w:p>
  </w:endnote>
  <w:endnote w:type="continuationSeparator" w:id="0">
    <w:p w:rsidR="00F70590" w:rsidRDefault="00F70590" w:rsidP="004D0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90" w:rsidRDefault="00F70590">
    <w:pPr>
      <w:pStyle w:val="Footer"/>
      <w:jc w:val="right"/>
    </w:pPr>
    <w:fldSimple w:instr="PAGE   \* MERGEFORMAT">
      <w:r>
        <w:rPr>
          <w:noProof/>
        </w:rPr>
        <w:t>1</w:t>
      </w:r>
    </w:fldSimple>
  </w:p>
  <w:p w:rsidR="00F70590" w:rsidRDefault="00F705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590" w:rsidRDefault="00F70590" w:rsidP="004D0E88">
      <w:pPr>
        <w:spacing w:after="0" w:line="240" w:lineRule="auto"/>
      </w:pPr>
      <w:r>
        <w:separator/>
      </w:r>
    </w:p>
  </w:footnote>
  <w:footnote w:type="continuationSeparator" w:id="0">
    <w:p w:rsidR="00F70590" w:rsidRDefault="00F70590" w:rsidP="004D0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3D1"/>
    <w:multiLevelType w:val="hybridMultilevel"/>
    <w:tmpl w:val="0DCE1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98732BF"/>
    <w:multiLevelType w:val="hybridMultilevel"/>
    <w:tmpl w:val="31588D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01D54D4"/>
    <w:multiLevelType w:val="hybridMultilevel"/>
    <w:tmpl w:val="0CA43B0A"/>
    <w:lvl w:ilvl="0" w:tplc="35F41A94">
      <w:start w:val="1"/>
      <w:numFmt w:val="decimal"/>
      <w:lvlText w:val="%1."/>
      <w:lvlJc w:val="left"/>
      <w:pPr>
        <w:tabs>
          <w:tab w:val="num" w:pos="1800"/>
        </w:tabs>
        <w:ind w:left="180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13392584"/>
    <w:multiLevelType w:val="hybridMultilevel"/>
    <w:tmpl w:val="075A4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577C11"/>
    <w:multiLevelType w:val="hybridMultilevel"/>
    <w:tmpl w:val="FBEC2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925985"/>
    <w:multiLevelType w:val="hybridMultilevel"/>
    <w:tmpl w:val="218E8A24"/>
    <w:lvl w:ilvl="0" w:tplc="0415000F">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6">
    <w:nsid w:val="3161167B"/>
    <w:multiLevelType w:val="hybridMultilevel"/>
    <w:tmpl w:val="7D62AEFE"/>
    <w:lvl w:ilvl="0" w:tplc="0415000F">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
    <w:nsid w:val="349B6A82"/>
    <w:multiLevelType w:val="hybridMultilevel"/>
    <w:tmpl w:val="AFEC9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7F95DE3"/>
    <w:multiLevelType w:val="hybridMultilevel"/>
    <w:tmpl w:val="1F6A8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087176E"/>
    <w:multiLevelType w:val="hybridMultilevel"/>
    <w:tmpl w:val="1A14D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6C454BD"/>
    <w:multiLevelType w:val="hybridMultilevel"/>
    <w:tmpl w:val="473C44AE"/>
    <w:lvl w:ilvl="0" w:tplc="04150001">
      <w:start w:val="1"/>
      <w:numFmt w:val="bullet"/>
      <w:lvlText w:val=""/>
      <w:lvlJc w:val="left"/>
      <w:pPr>
        <w:tabs>
          <w:tab w:val="num" w:pos="765"/>
        </w:tabs>
        <w:ind w:left="765" w:hanging="360"/>
      </w:pPr>
      <w:rPr>
        <w:rFonts w:ascii="Symbol" w:hAnsi="Symbol"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11">
    <w:nsid w:val="60F31A77"/>
    <w:multiLevelType w:val="hybridMultilevel"/>
    <w:tmpl w:val="3964295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62BE6223"/>
    <w:multiLevelType w:val="hybridMultilevel"/>
    <w:tmpl w:val="6AA82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3003E6A"/>
    <w:multiLevelType w:val="hybridMultilevel"/>
    <w:tmpl w:val="E260170A"/>
    <w:lvl w:ilvl="0" w:tplc="CFB635F8">
      <w:start w:val="1"/>
      <w:numFmt w:val="lowerLetter"/>
      <w:lvlText w:val="%1)"/>
      <w:lvlJc w:val="left"/>
      <w:pPr>
        <w:ind w:left="420" w:hanging="360"/>
      </w:pPr>
      <w:rPr>
        <w:rFonts w:cs="Times New Roman" w:hint="default"/>
      </w:rPr>
    </w:lvl>
    <w:lvl w:ilvl="1" w:tplc="04150019" w:tentative="1">
      <w:start w:val="1"/>
      <w:numFmt w:val="lowerLetter"/>
      <w:lvlText w:val="%2."/>
      <w:lvlJc w:val="left"/>
      <w:pPr>
        <w:ind w:left="1140" w:hanging="360"/>
      </w:pPr>
      <w:rPr>
        <w:rFonts w:cs="Times New Roman"/>
      </w:rPr>
    </w:lvl>
    <w:lvl w:ilvl="2" w:tplc="0415001B" w:tentative="1">
      <w:start w:val="1"/>
      <w:numFmt w:val="lowerRoman"/>
      <w:lvlText w:val="%3."/>
      <w:lvlJc w:val="right"/>
      <w:pPr>
        <w:ind w:left="1860" w:hanging="180"/>
      </w:pPr>
      <w:rPr>
        <w:rFonts w:cs="Times New Roman"/>
      </w:rPr>
    </w:lvl>
    <w:lvl w:ilvl="3" w:tplc="0415000F" w:tentative="1">
      <w:start w:val="1"/>
      <w:numFmt w:val="decimal"/>
      <w:lvlText w:val="%4."/>
      <w:lvlJc w:val="left"/>
      <w:pPr>
        <w:ind w:left="2580" w:hanging="360"/>
      </w:pPr>
      <w:rPr>
        <w:rFonts w:cs="Times New Roman"/>
      </w:rPr>
    </w:lvl>
    <w:lvl w:ilvl="4" w:tplc="04150019" w:tentative="1">
      <w:start w:val="1"/>
      <w:numFmt w:val="lowerLetter"/>
      <w:lvlText w:val="%5."/>
      <w:lvlJc w:val="left"/>
      <w:pPr>
        <w:ind w:left="3300" w:hanging="360"/>
      </w:pPr>
      <w:rPr>
        <w:rFonts w:cs="Times New Roman"/>
      </w:rPr>
    </w:lvl>
    <w:lvl w:ilvl="5" w:tplc="0415001B" w:tentative="1">
      <w:start w:val="1"/>
      <w:numFmt w:val="lowerRoman"/>
      <w:lvlText w:val="%6."/>
      <w:lvlJc w:val="right"/>
      <w:pPr>
        <w:ind w:left="4020" w:hanging="180"/>
      </w:pPr>
      <w:rPr>
        <w:rFonts w:cs="Times New Roman"/>
      </w:rPr>
    </w:lvl>
    <w:lvl w:ilvl="6" w:tplc="0415000F" w:tentative="1">
      <w:start w:val="1"/>
      <w:numFmt w:val="decimal"/>
      <w:lvlText w:val="%7."/>
      <w:lvlJc w:val="left"/>
      <w:pPr>
        <w:ind w:left="4740" w:hanging="360"/>
      </w:pPr>
      <w:rPr>
        <w:rFonts w:cs="Times New Roman"/>
      </w:rPr>
    </w:lvl>
    <w:lvl w:ilvl="7" w:tplc="04150019" w:tentative="1">
      <w:start w:val="1"/>
      <w:numFmt w:val="lowerLetter"/>
      <w:lvlText w:val="%8."/>
      <w:lvlJc w:val="left"/>
      <w:pPr>
        <w:ind w:left="5460" w:hanging="360"/>
      </w:pPr>
      <w:rPr>
        <w:rFonts w:cs="Times New Roman"/>
      </w:rPr>
    </w:lvl>
    <w:lvl w:ilvl="8" w:tplc="0415001B" w:tentative="1">
      <w:start w:val="1"/>
      <w:numFmt w:val="lowerRoman"/>
      <w:lvlText w:val="%9."/>
      <w:lvlJc w:val="right"/>
      <w:pPr>
        <w:ind w:left="6180" w:hanging="180"/>
      </w:pPr>
      <w:rPr>
        <w:rFonts w:cs="Times New Roman"/>
      </w:rPr>
    </w:lvl>
  </w:abstractNum>
  <w:num w:numId="1">
    <w:abstractNumId w:val="1"/>
  </w:num>
  <w:num w:numId="2">
    <w:abstractNumId w:val="12"/>
  </w:num>
  <w:num w:numId="3">
    <w:abstractNumId w:val="4"/>
  </w:num>
  <w:num w:numId="4">
    <w:abstractNumId w:val="11"/>
  </w:num>
  <w:num w:numId="5">
    <w:abstractNumId w:val="3"/>
  </w:num>
  <w:num w:numId="6">
    <w:abstractNumId w:val="10"/>
  </w:num>
  <w:num w:numId="7">
    <w:abstractNumId w:val="9"/>
  </w:num>
  <w:num w:numId="8">
    <w:abstractNumId w:val="7"/>
  </w:num>
  <w:num w:numId="9">
    <w:abstractNumId w:val="0"/>
  </w:num>
  <w:num w:numId="10">
    <w:abstractNumId w:val="8"/>
  </w:num>
  <w:num w:numId="11">
    <w:abstractNumId w:val="13"/>
  </w:num>
  <w:num w:numId="12">
    <w:abstractNumId w:val="2"/>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44BB"/>
    <w:rsid w:val="0000178B"/>
    <w:rsid w:val="00022A80"/>
    <w:rsid w:val="00022C2E"/>
    <w:rsid w:val="00046E05"/>
    <w:rsid w:val="00063E83"/>
    <w:rsid w:val="00065182"/>
    <w:rsid w:val="00083D58"/>
    <w:rsid w:val="00091857"/>
    <w:rsid w:val="00095DB4"/>
    <w:rsid w:val="000B5CCF"/>
    <w:rsid w:val="000C6BE0"/>
    <w:rsid w:val="000D42C9"/>
    <w:rsid w:val="000D448A"/>
    <w:rsid w:val="000E5BB0"/>
    <w:rsid w:val="000E6191"/>
    <w:rsid w:val="000F54FF"/>
    <w:rsid w:val="00115414"/>
    <w:rsid w:val="00123EB0"/>
    <w:rsid w:val="00136993"/>
    <w:rsid w:val="00144F16"/>
    <w:rsid w:val="00151549"/>
    <w:rsid w:val="00156FA2"/>
    <w:rsid w:val="00167AE0"/>
    <w:rsid w:val="001A5175"/>
    <w:rsid w:val="001B3B4D"/>
    <w:rsid w:val="001D4F90"/>
    <w:rsid w:val="001F5BA1"/>
    <w:rsid w:val="00201E62"/>
    <w:rsid w:val="00233087"/>
    <w:rsid w:val="00250B57"/>
    <w:rsid w:val="00257FAF"/>
    <w:rsid w:val="0026340F"/>
    <w:rsid w:val="002734EF"/>
    <w:rsid w:val="00281182"/>
    <w:rsid w:val="0028169F"/>
    <w:rsid w:val="00283872"/>
    <w:rsid w:val="0028784B"/>
    <w:rsid w:val="002904B8"/>
    <w:rsid w:val="00294760"/>
    <w:rsid w:val="002A0A12"/>
    <w:rsid w:val="002A5620"/>
    <w:rsid w:val="002B68C4"/>
    <w:rsid w:val="002B7686"/>
    <w:rsid w:val="002C0C33"/>
    <w:rsid w:val="002E388B"/>
    <w:rsid w:val="002E4A66"/>
    <w:rsid w:val="002E67F7"/>
    <w:rsid w:val="002E6A12"/>
    <w:rsid w:val="00312239"/>
    <w:rsid w:val="00325A56"/>
    <w:rsid w:val="003309FF"/>
    <w:rsid w:val="00351272"/>
    <w:rsid w:val="003539FE"/>
    <w:rsid w:val="00394DDB"/>
    <w:rsid w:val="00396BAE"/>
    <w:rsid w:val="00397F87"/>
    <w:rsid w:val="003A0BD4"/>
    <w:rsid w:val="003C35AC"/>
    <w:rsid w:val="003C5B48"/>
    <w:rsid w:val="003C783D"/>
    <w:rsid w:val="003E52E2"/>
    <w:rsid w:val="003F6B4A"/>
    <w:rsid w:val="003F71B4"/>
    <w:rsid w:val="004123A1"/>
    <w:rsid w:val="004238F3"/>
    <w:rsid w:val="004252F7"/>
    <w:rsid w:val="004274EB"/>
    <w:rsid w:val="00436975"/>
    <w:rsid w:val="00437C9B"/>
    <w:rsid w:val="00444F56"/>
    <w:rsid w:val="00445D5C"/>
    <w:rsid w:val="00445DB8"/>
    <w:rsid w:val="00473680"/>
    <w:rsid w:val="00473C48"/>
    <w:rsid w:val="00474FA2"/>
    <w:rsid w:val="004752F9"/>
    <w:rsid w:val="00482BC1"/>
    <w:rsid w:val="004976AF"/>
    <w:rsid w:val="004B3D08"/>
    <w:rsid w:val="004D0E88"/>
    <w:rsid w:val="004D129C"/>
    <w:rsid w:val="004E5418"/>
    <w:rsid w:val="00515781"/>
    <w:rsid w:val="00516740"/>
    <w:rsid w:val="005610E9"/>
    <w:rsid w:val="00561442"/>
    <w:rsid w:val="0058101F"/>
    <w:rsid w:val="005A3E97"/>
    <w:rsid w:val="005C44BB"/>
    <w:rsid w:val="005C68EB"/>
    <w:rsid w:val="005C7D37"/>
    <w:rsid w:val="005D292B"/>
    <w:rsid w:val="005D2A40"/>
    <w:rsid w:val="00612982"/>
    <w:rsid w:val="006142B8"/>
    <w:rsid w:val="006218B9"/>
    <w:rsid w:val="006240C1"/>
    <w:rsid w:val="00630F1A"/>
    <w:rsid w:val="0064267A"/>
    <w:rsid w:val="00651422"/>
    <w:rsid w:val="00691AC7"/>
    <w:rsid w:val="006A58CC"/>
    <w:rsid w:val="006B412D"/>
    <w:rsid w:val="006C7733"/>
    <w:rsid w:val="00710129"/>
    <w:rsid w:val="0072074F"/>
    <w:rsid w:val="007270F0"/>
    <w:rsid w:val="00735627"/>
    <w:rsid w:val="00743067"/>
    <w:rsid w:val="00747332"/>
    <w:rsid w:val="00750106"/>
    <w:rsid w:val="0075209C"/>
    <w:rsid w:val="00754450"/>
    <w:rsid w:val="00754947"/>
    <w:rsid w:val="00755E22"/>
    <w:rsid w:val="00763E34"/>
    <w:rsid w:val="00784EBB"/>
    <w:rsid w:val="00793FDF"/>
    <w:rsid w:val="007A02CE"/>
    <w:rsid w:val="007A462F"/>
    <w:rsid w:val="007B09FA"/>
    <w:rsid w:val="007B59C3"/>
    <w:rsid w:val="007C0D91"/>
    <w:rsid w:val="007C51B4"/>
    <w:rsid w:val="00803C1C"/>
    <w:rsid w:val="008052EA"/>
    <w:rsid w:val="00805CAF"/>
    <w:rsid w:val="00806EC2"/>
    <w:rsid w:val="00811D54"/>
    <w:rsid w:val="00813048"/>
    <w:rsid w:val="00823FA0"/>
    <w:rsid w:val="00850A68"/>
    <w:rsid w:val="00854302"/>
    <w:rsid w:val="0086081B"/>
    <w:rsid w:val="00871849"/>
    <w:rsid w:val="0087473C"/>
    <w:rsid w:val="00877971"/>
    <w:rsid w:val="00880FFA"/>
    <w:rsid w:val="0088537B"/>
    <w:rsid w:val="008F1282"/>
    <w:rsid w:val="008F34B2"/>
    <w:rsid w:val="008F357D"/>
    <w:rsid w:val="008F5106"/>
    <w:rsid w:val="008F5E8D"/>
    <w:rsid w:val="00907D6D"/>
    <w:rsid w:val="009174A1"/>
    <w:rsid w:val="00921FF7"/>
    <w:rsid w:val="00927BD5"/>
    <w:rsid w:val="009414E0"/>
    <w:rsid w:val="00941797"/>
    <w:rsid w:val="0094340D"/>
    <w:rsid w:val="00951131"/>
    <w:rsid w:val="009712D3"/>
    <w:rsid w:val="00996A5A"/>
    <w:rsid w:val="009973DF"/>
    <w:rsid w:val="009C0A13"/>
    <w:rsid w:val="009D6A97"/>
    <w:rsid w:val="009E080F"/>
    <w:rsid w:val="009E4D0A"/>
    <w:rsid w:val="009E50FF"/>
    <w:rsid w:val="009F4717"/>
    <w:rsid w:val="00A06321"/>
    <w:rsid w:val="00A116BF"/>
    <w:rsid w:val="00A22C0F"/>
    <w:rsid w:val="00A42604"/>
    <w:rsid w:val="00A4572D"/>
    <w:rsid w:val="00A52513"/>
    <w:rsid w:val="00A82B4A"/>
    <w:rsid w:val="00A8609F"/>
    <w:rsid w:val="00A93BD1"/>
    <w:rsid w:val="00A946FA"/>
    <w:rsid w:val="00AA3494"/>
    <w:rsid w:val="00AB4BF6"/>
    <w:rsid w:val="00AC327A"/>
    <w:rsid w:val="00AC48D5"/>
    <w:rsid w:val="00AD4B1C"/>
    <w:rsid w:val="00AE2F2B"/>
    <w:rsid w:val="00AF0CEF"/>
    <w:rsid w:val="00B36222"/>
    <w:rsid w:val="00B37DE1"/>
    <w:rsid w:val="00B41D7D"/>
    <w:rsid w:val="00B46876"/>
    <w:rsid w:val="00B4708C"/>
    <w:rsid w:val="00B52833"/>
    <w:rsid w:val="00B6771E"/>
    <w:rsid w:val="00B73752"/>
    <w:rsid w:val="00B747F5"/>
    <w:rsid w:val="00B85D5E"/>
    <w:rsid w:val="00B93E79"/>
    <w:rsid w:val="00BB2CFA"/>
    <w:rsid w:val="00BB7044"/>
    <w:rsid w:val="00BC7C0E"/>
    <w:rsid w:val="00BD3AC5"/>
    <w:rsid w:val="00BD5E0A"/>
    <w:rsid w:val="00BE4F74"/>
    <w:rsid w:val="00BE72DC"/>
    <w:rsid w:val="00C03FC2"/>
    <w:rsid w:val="00C222C6"/>
    <w:rsid w:val="00C27E59"/>
    <w:rsid w:val="00C3354D"/>
    <w:rsid w:val="00C4073D"/>
    <w:rsid w:val="00C707AC"/>
    <w:rsid w:val="00CA12E5"/>
    <w:rsid w:val="00CB3CD0"/>
    <w:rsid w:val="00CD1817"/>
    <w:rsid w:val="00CD364B"/>
    <w:rsid w:val="00CD4332"/>
    <w:rsid w:val="00CD4831"/>
    <w:rsid w:val="00CE5C0D"/>
    <w:rsid w:val="00CF30CB"/>
    <w:rsid w:val="00D32528"/>
    <w:rsid w:val="00D471D7"/>
    <w:rsid w:val="00D90F1F"/>
    <w:rsid w:val="00D97451"/>
    <w:rsid w:val="00DC601C"/>
    <w:rsid w:val="00DD207C"/>
    <w:rsid w:val="00DD3A5C"/>
    <w:rsid w:val="00DE1CA9"/>
    <w:rsid w:val="00DF167E"/>
    <w:rsid w:val="00E567B7"/>
    <w:rsid w:val="00E600EF"/>
    <w:rsid w:val="00E609E9"/>
    <w:rsid w:val="00E62B22"/>
    <w:rsid w:val="00E761E0"/>
    <w:rsid w:val="00EA28F0"/>
    <w:rsid w:val="00EA343D"/>
    <w:rsid w:val="00EC172B"/>
    <w:rsid w:val="00ED36AD"/>
    <w:rsid w:val="00ED3AA1"/>
    <w:rsid w:val="00ED3C91"/>
    <w:rsid w:val="00EE601A"/>
    <w:rsid w:val="00EF1023"/>
    <w:rsid w:val="00EF38E8"/>
    <w:rsid w:val="00EF4510"/>
    <w:rsid w:val="00F116A4"/>
    <w:rsid w:val="00F21866"/>
    <w:rsid w:val="00F27201"/>
    <w:rsid w:val="00F31B51"/>
    <w:rsid w:val="00F40EB5"/>
    <w:rsid w:val="00F46522"/>
    <w:rsid w:val="00F6067D"/>
    <w:rsid w:val="00F67C82"/>
    <w:rsid w:val="00F67C99"/>
    <w:rsid w:val="00F70590"/>
    <w:rsid w:val="00F83D06"/>
    <w:rsid w:val="00FB25B3"/>
    <w:rsid w:val="00FB3E2A"/>
    <w:rsid w:val="00FB582D"/>
    <w:rsid w:val="00FB7464"/>
    <w:rsid w:val="00FE6324"/>
    <w:rsid w:val="00FF4F57"/>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4267A"/>
    <w:pPr>
      <w:spacing w:after="200" w:line="276" w:lineRule="auto"/>
    </w:pPr>
    <w:rPr>
      <w:lang w:eastAsia="en-US"/>
    </w:rPr>
  </w:style>
  <w:style w:type="paragraph" w:styleId="Heading1">
    <w:name w:val="heading 1"/>
    <w:basedOn w:val="Normal"/>
    <w:next w:val="Normal"/>
    <w:link w:val="Heading1Char"/>
    <w:uiPriority w:val="99"/>
    <w:qFormat/>
    <w:rsid w:val="005C44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C44B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44BB"/>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C44BB"/>
    <w:rPr>
      <w:rFonts w:ascii="Cambria" w:hAnsi="Cambria" w:cs="Times New Roman"/>
      <w:b/>
      <w:bCs/>
      <w:color w:val="4F81BD"/>
      <w:sz w:val="26"/>
      <w:szCs w:val="26"/>
    </w:rPr>
  </w:style>
  <w:style w:type="paragraph" w:styleId="BalloonText">
    <w:name w:val="Balloon Text"/>
    <w:basedOn w:val="Normal"/>
    <w:link w:val="BalloonTextChar"/>
    <w:uiPriority w:val="99"/>
    <w:semiHidden/>
    <w:rsid w:val="005C4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44BB"/>
    <w:rPr>
      <w:rFonts w:ascii="Tahoma" w:hAnsi="Tahoma" w:cs="Tahoma"/>
      <w:sz w:val="16"/>
      <w:szCs w:val="16"/>
    </w:rPr>
  </w:style>
  <w:style w:type="paragraph" w:styleId="TOCHeading">
    <w:name w:val="TOC Heading"/>
    <w:basedOn w:val="Heading1"/>
    <w:next w:val="Normal"/>
    <w:uiPriority w:val="99"/>
    <w:qFormat/>
    <w:rsid w:val="005C44BB"/>
    <w:pPr>
      <w:outlineLvl w:val="9"/>
    </w:pPr>
    <w:rPr>
      <w:lang w:eastAsia="pl-PL"/>
    </w:rPr>
  </w:style>
  <w:style w:type="paragraph" w:styleId="ListParagraph">
    <w:name w:val="List Paragraph"/>
    <w:basedOn w:val="Normal"/>
    <w:uiPriority w:val="99"/>
    <w:qFormat/>
    <w:rsid w:val="005C44BB"/>
    <w:pPr>
      <w:ind w:left="720"/>
      <w:contextualSpacing/>
    </w:pPr>
  </w:style>
  <w:style w:type="paragraph" w:styleId="TOC1">
    <w:name w:val="toc 1"/>
    <w:basedOn w:val="Normal"/>
    <w:next w:val="Normal"/>
    <w:autoRedefine/>
    <w:uiPriority w:val="99"/>
    <w:rsid w:val="005C44BB"/>
    <w:pPr>
      <w:spacing w:after="100"/>
    </w:pPr>
  </w:style>
  <w:style w:type="paragraph" w:styleId="TOC2">
    <w:name w:val="toc 2"/>
    <w:basedOn w:val="Normal"/>
    <w:next w:val="Normal"/>
    <w:autoRedefine/>
    <w:uiPriority w:val="99"/>
    <w:rsid w:val="005C44BB"/>
    <w:pPr>
      <w:spacing w:after="100"/>
      <w:ind w:left="220"/>
    </w:pPr>
  </w:style>
  <w:style w:type="character" w:styleId="Hyperlink">
    <w:name w:val="Hyperlink"/>
    <w:basedOn w:val="DefaultParagraphFont"/>
    <w:uiPriority w:val="99"/>
    <w:rsid w:val="005C44BB"/>
    <w:rPr>
      <w:rFonts w:cs="Times New Roman"/>
      <w:color w:val="0000FF"/>
      <w:u w:val="single"/>
    </w:rPr>
  </w:style>
  <w:style w:type="table" w:styleId="TableGrid">
    <w:name w:val="Table Grid"/>
    <w:basedOn w:val="TableNormal"/>
    <w:uiPriority w:val="99"/>
    <w:rsid w:val="009E50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D0E8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D0E88"/>
    <w:rPr>
      <w:rFonts w:cs="Times New Roman"/>
    </w:rPr>
  </w:style>
  <w:style w:type="paragraph" w:styleId="Footer">
    <w:name w:val="footer"/>
    <w:basedOn w:val="Normal"/>
    <w:link w:val="FooterChar"/>
    <w:uiPriority w:val="99"/>
    <w:rsid w:val="004D0E8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D0E88"/>
    <w:rPr>
      <w:rFonts w:cs="Times New Roman"/>
    </w:rPr>
  </w:style>
  <w:style w:type="character" w:styleId="CommentReference">
    <w:name w:val="annotation reference"/>
    <w:basedOn w:val="DefaultParagraphFont"/>
    <w:uiPriority w:val="99"/>
    <w:semiHidden/>
    <w:rsid w:val="006B412D"/>
    <w:rPr>
      <w:rFonts w:cs="Times New Roman"/>
      <w:sz w:val="16"/>
      <w:szCs w:val="16"/>
    </w:rPr>
  </w:style>
  <w:style w:type="paragraph" w:styleId="CommentText">
    <w:name w:val="annotation text"/>
    <w:basedOn w:val="Normal"/>
    <w:link w:val="CommentTextChar"/>
    <w:uiPriority w:val="99"/>
    <w:semiHidden/>
    <w:rsid w:val="006B412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B412D"/>
    <w:rPr>
      <w:rFonts w:cs="Times New Roman"/>
      <w:sz w:val="20"/>
      <w:szCs w:val="20"/>
    </w:rPr>
  </w:style>
  <w:style w:type="paragraph" w:styleId="CommentSubject">
    <w:name w:val="annotation subject"/>
    <w:basedOn w:val="CommentText"/>
    <w:next w:val="CommentText"/>
    <w:link w:val="CommentSubjectChar"/>
    <w:uiPriority w:val="99"/>
    <w:semiHidden/>
    <w:rsid w:val="006B412D"/>
    <w:rPr>
      <w:b/>
      <w:bCs/>
    </w:rPr>
  </w:style>
  <w:style w:type="character" w:customStyle="1" w:styleId="CommentSubjectChar">
    <w:name w:val="Comment Subject Char"/>
    <w:basedOn w:val="CommentTextChar"/>
    <w:link w:val="CommentSubject"/>
    <w:uiPriority w:val="99"/>
    <w:semiHidden/>
    <w:locked/>
    <w:rsid w:val="006B412D"/>
    <w:rPr>
      <w:b/>
      <w:bCs/>
    </w:rPr>
  </w:style>
  <w:style w:type="paragraph" w:customStyle="1" w:styleId="Default">
    <w:name w:val="Default"/>
    <w:uiPriority w:val="99"/>
    <w:rsid w:val="007C51B4"/>
    <w:pPr>
      <w:autoSpaceDE w:val="0"/>
      <w:autoSpaceDN w:val="0"/>
      <w:adjustRightInd w:val="0"/>
    </w:pPr>
    <w:rPr>
      <w:rFonts w:ascii="Times New Roman" w:hAnsi="Times New Roman"/>
      <w:color w:val="000000"/>
      <w:sz w:val="24"/>
      <w:szCs w:val="24"/>
      <w:lang w:eastAsia="en-US"/>
    </w:rPr>
  </w:style>
  <w:style w:type="paragraph" w:styleId="NoSpacing">
    <w:name w:val="No Spacing"/>
    <w:link w:val="NoSpacingChar"/>
    <w:uiPriority w:val="99"/>
    <w:qFormat/>
    <w:rsid w:val="00941797"/>
    <w:rPr>
      <w:rFonts w:eastAsia="Times New Roman"/>
    </w:rPr>
  </w:style>
  <w:style w:type="character" w:customStyle="1" w:styleId="NoSpacingChar">
    <w:name w:val="No Spacing Char"/>
    <w:basedOn w:val="DefaultParagraphFont"/>
    <w:link w:val="NoSpacing"/>
    <w:uiPriority w:val="99"/>
    <w:locked/>
    <w:rsid w:val="00941797"/>
    <w:rPr>
      <w:rFonts w:eastAsia="Times New Roman" w:cs="Times New Roman"/>
      <w:sz w:val="22"/>
      <w:szCs w:val="22"/>
      <w:lang w:val="pl-PL" w:eastAsia="pl-PL" w:bidi="ar-SA"/>
    </w:rPr>
  </w:style>
  <w:style w:type="paragraph" w:customStyle="1" w:styleId="mcntdefault">
    <w:name w:val="mcntdefault"/>
    <w:basedOn w:val="Normal"/>
    <w:uiPriority w:val="99"/>
    <w:rsid w:val="00C222C6"/>
    <w:pPr>
      <w:spacing w:before="100" w:beforeAutospacing="1" w:after="100" w:afterAutospacing="1" w:line="240" w:lineRule="auto"/>
    </w:pPr>
    <w:rPr>
      <w:rFonts w:ascii="Times New Roman" w:eastAsia="Times New Roman" w:hAnsi="Times New Roman"/>
      <w:sz w:val="24"/>
      <w:szCs w:val="24"/>
      <w:lang w:eastAsia="pl-PL"/>
    </w:rPr>
  </w:style>
  <w:style w:type="character" w:styleId="Strong">
    <w:name w:val="Strong"/>
    <w:basedOn w:val="DefaultParagraphFont"/>
    <w:uiPriority w:val="99"/>
    <w:qFormat/>
    <w:rsid w:val="00436975"/>
    <w:rPr>
      <w:rFonts w:cs="Times New Roman"/>
      <w:b/>
      <w:bCs/>
    </w:rPr>
  </w:style>
  <w:style w:type="paragraph" w:styleId="NormalWeb">
    <w:name w:val="Normal (Web)"/>
    <w:basedOn w:val="Normal"/>
    <w:uiPriority w:val="99"/>
    <w:rsid w:val="00805CAF"/>
    <w:pPr>
      <w:spacing w:before="100" w:beforeAutospacing="1" w:after="100" w:afterAutospacing="1" w:line="240" w:lineRule="auto"/>
    </w:pPr>
    <w:rPr>
      <w:rFonts w:ascii="Times New Roman" w:hAnsi="Times New Roman"/>
      <w:sz w:val="24"/>
      <w:szCs w:val="24"/>
      <w:lang w:eastAsia="pl-PL"/>
    </w:rPr>
  </w:style>
  <w:style w:type="paragraph" w:customStyle="1" w:styleId="Naglowek-tytul">
    <w:name w:val="Naglowek - tytul"/>
    <w:basedOn w:val="Normal"/>
    <w:uiPriority w:val="99"/>
    <w:rsid w:val="00B36222"/>
    <w:pPr>
      <w:widowControl w:val="0"/>
      <w:autoSpaceDE w:val="0"/>
      <w:autoSpaceDN w:val="0"/>
      <w:adjustRightInd w:val="0"/>
      <w:spacing w:after="0" w:line="240" w:lineRule="auto"/>
      <w:ind w:firstLine="13"/>
      <w:jc w:val="center"/>
    </w:pPr>
    <w:rPr>
      <w:rFonts w:ascii="Times New Roman" w:hAnsi="Times New Roman"/>
      <w:b/>
      <w:sz w:val="20"/>
      <w:szCs w:val="20"/>
      <w:lang w:eastAsia="pl-PL"/>
    </w:rPr>
  </w:style>
  <w:style w:type="character" w:styleId="PageNumber">
    <w:name w:val="page number"/>
    <w:basedOn w:val="DefaultParagraphFont"/>
    <w:uiPriority w:val="99"/>
    <w:rsid w:val="003A0BD4"/>
    <w:rPr>
      <w:rFonts w:cs="Times New Roman"/>
    </w:rPr>
  </w:style>
</w:styles>
</file>

<file path=word/webSettings.xml><?xml version="1.0" encoding="utf-8"?>
<w:webSettings xmlns:r="http://schemas.openxmlformats.org/officeDocument/2006/relationships" xmlns:w="http://schemas.openxmlformats.org/wordprocessingml/2006/main">
  <w:divs>
    <w:div w:id="2067604433">
      <w:marLeft w:val="0"/>
      <w:marRight w:val="0"/>
      <w:marTop w:val="0"/>
      <w:marBottom w:val="0"/>
      <w:divBdr>
        <w:top w:val="none" w:sz="0" w:space="0" w:color="auto"/>
        <w:left w:val="none" w:sz="0" w:space="0" w:color="auto"/>
        <w:bottom w:val="none" w:sz="0" w:space="0" w:color="auto"/>
        <w:right w:val="none" w:sz="0" w:space="0" w:color="auto"/>
      </w:divBdr>
    </w:div>
    <w:div w:id="2067604434">
      <w:marLeft w:val="0"/>
      <w:marRight w:val="0"/>
      <w:marTop w:val="0"/>
      <w:marBottom w:val="0"/>
      <w:divBdr>
        <w:top w:val="none" w:sz="0" w:space="0" w:color="auto"/>
        <w:left w:val="none" w:sz="0" w:space="0" w:color="auto"/>
        <w:bottom w:val="none" w:sz="0" w:space="0" w:color="auto"/>
        <w:right w:val="none" w:sz="0" w:space="0" w:color="auto"/>
      </w:divBdr>
    </w:div>
    <w:div w:id="2067604435">
      <w:marLeft w:val="0"/>
      <w:marRight w:val="0"/>
      <w:marTop w:val="0"/>
      <w:marBottom w:val="0"/>
      <w:divBdr>
        <w:top w:val="none" w:sz="0" w:space="0" w:color="auto"/>
        <w:left w:val="none" w:sz="0" w:space="0" w:color="auto"/>
        <w:bottom w:val="none" w:sz="0" w:space="0" w:color="auto"/>
        <w:right w:val="none" w:sz="0" w:space="0" w:color="auto"/>
      </w:divBdr>
    </w:div>
    <w:div w:id="2067604436">
      <w:marLeft w:val="0"/>
      <w:marRight w:val="0"/>
      <w:marTop w:val="0"/>
      <w:marBottom w:val="0"/>
      <w:divBdr>
        <w:top w:val="none" w:sz="0" w:space="0" w:color="auto"/>
        <w:left w:val="none" w:sz="0" w:space="0" w:color="auto"/>
        <w:bottom w:val="none" w:sz="0" w:space="0" w:color="auto"/>
        <w:right w:val="none" w:sz="0" w:space="0" w:color="auto"/>
      </w:divBdr>
    </w:div>
    <w:div w:id="2067604437">
      <w:marLeft w:val="0"/>
      <w:marRight w:val="0"/>
      <w:marTop w:val="0"/>
      <w:marBottom w:val="0"/>
      <w:divBdr>
        <w:top w:val="none" w:sz="0" w:space="0" w:color="auto"/>
        <w:left w:val="none" w:sz="0" w:space="0" w:color="auto"/>
        <w:bottom w:val="none" w:sz="0" w:space="0" w:color="auto"/>
        <w:right w:val="none" w:sz="0" w:space="0" w:color="auto"/>
      </w:divBdr>
    </w:div>
    <w:div w:id="2067604438">
      <w:marLeft w:val="0"/>
      <w:marRight w:val="0"/>
      <w:marTop w:val="0"/>
      <w:marBottom w:val="0"/>
      <w:divBdr>
        <w:top w:val="none" w:sz="0" w:space="0" w:color="auto"/>
        <w:left w:val="none" w:sz="0" w:space="0" w:color="auto"/>
        <w:bottom w:val="none" w:sz="0" w:space="0" w:color="auto"/>
        <w:right w:val="none" w:sz="0" w:space="0" w:color="auto"/>
      </w:divBdr>
    </w:div>
    <w:div w:id="2067604439">
      <w:marLeft w:val="0"/>
      <w:marRight w:val="0"/>
      <w:marTop w:val="0"/>
      <w:marBottom w:val="0"/>
      <w:divBdr>
        <w:top w:val="none" w:sz="0" w:space="0" w:color="auto"/>
        <w:left w:val="none" w:sz="0" w:space="0" w:color="auto"/>
        <w:bottom w:val="none" w:sz="0" w:space="0" w:color="auto"/>
        <w:right w:val="none" w:sz="0" w:space="0" w:color="auto"/>
      </w:divBdr>
    </w:div>
    <w:div w:id="2067604440">
      <w:marLeft w:val="0"/>
      <w:marRight w:val="0"/>
      <w:marTop w:val="0"/>
      <w:marBottom w:val="0"/>
      <w:divBdr>
        <w:top w:val="none" w:sz="0" w:space="0" w:color="auto"/>
        <w:left w:val="none" w:sz="0" w:space="0" w:color="auto"/>
        <w:bottom w:val="none" w:sz="0" w:space="0" w:color="auto"/>
        <w:right w:val="none" w:sz="0" w:space="0" w:color="auto"/>
      </w:divBdr>
    </w:div>
    <w:div w:id="2067604441">
      <w:marLeft w:val="0"/>
      <w:marRight w:val="0"/>
      <w:marTop w:val="0"/>
      <w:marBottom w:val="0"/>
      <w:divBdr>
        <w:top w:val="none" w:sz="0" w:space="0" w:color="auto"/>
        <w:left w:val="none" w:sz="0" w:space="0" w:color="auto"/>
        <w:bottom w:val="none" w:sz="0" w:space="0" w:color="auto"/>
        <w:right w:val="none" w:sz="0" w:space="0" w:color="auto"/>
      </w:divBdr>
    </w:div>
    <w:div w:id="2067604442">
      <w:marLeft w:val="0"/>
      <w:marRight w:val="0"/>
      <w:marTop w:val="0"/>
      <w:marBottom w:val="0"/>
      <w:divBdr>
        <w:top w:val="none" w:sz="0" w:space="0" w:color="auto"/>
        <w:left w:val="none" w:sz="0" w:space="0" w:color="auto"/>
        <w:bottom w:val="none" w:sz="0" w:space="0" w:color="auto"/>
        <w:right w:val="none" w:sz="0" w:space="0" w:color="auto"/>
      </w:divBdr>
    </w:div>
    <w:div w:id="2067604443">
      <w:marLeft w:val="0"/>
      <w:marRight w:val="0"/>
      <w:marTop w:val="0"/>
      <w:marBottom w:val="0"/>
      <w:divBdr>
        <w:top w:val="none" w:sz="0" w:space="0" w:color="auto"/>
        <w:left w:val="none" w:sz="0" w:space="0" w:color="auto"/>
        <w:bottom w:val="none" w:sz="0" w:space="0" w:color="auto"/>
        <w:right w:val="none" w:sz="0" w:space="0" w:color="auto"/>
      </w:divBdr>
    </w:div>
    <w:div w:id="2067604444">
      <w:marLeft w:val="0"/>
      <w:marRight w:val="0"/>
      <w:marTop w:val="0"/>
      <w:marBottom w:val="0"/>
      <w:divBdr>
        <w:top w:val="none" w:sz="0" w:space="0" w:color="auto"/>
        <w:left w:val="none" w:sz="0" w:space="0" w:color="auto"/>
        <w:bottom w:val="none" w:sz="0" w:space="0" w:color="auto"/>
        <w:right w:val="none" w:sz="0" w:space="0" w:color="auto"/>
      </w:divBdr>
    </w:div>
    <w:div w:id="2067604445">
      <w:marLeft w:val="0"/>
      <w:marRight w:val="0"/>
      <w:marTop w:val="0"/>
      <w:marBottom w:val="0"/>
      <w:divBdr>
        <w:top w:val="none" w:sz="0" w:space="0" w:color="auto"/>
        <w:left w:val="none" w:sz="0" w:space="0" w:color="auto"/>
        <w:bottom w:val="none" w:sz="0" w:space="0" w:color="auto"/>
        <w:right w:val="none" w:sz="0" w:space="0" w:color="auto"/>
      </w:divBdr>
    </w:div>
    <w:div w:id="2067604446">
      <w:marLeft w:val="0"/>
      <w:marRight w:val="0"/>
      <w:marTop w:val="0"/>
      <w:marBottom w:val="0"/>
      <w:divBdr>
        <w:top w:val="none" w:sz="0" w:space="0" w:color="auto"/>
        <w:left w:val="none" w:sz="0" w:space="0" w:color="auto"/>
        <w:bottom w:val="none" w:sz="0" w:space="0" w:color="auto"/>
        <w:right w:val="none" w:sz="0" w:space="0" w:color="auto"/>
      </w:divBdr>
    </w:div>
    <w:div w:id="2067604447">
      <w:marLeft w:val="0"/>
      <w:marRight w:val="0"/>
      <w:marTop w:val="0"/>
      <w:marBottom w:val="0"/>
      <w:divBdr>
        <w:top w:val="none" w:sz="0" w:space="0" w:color="auto"/>
        <w:left w:val="none" w:sz="0" w:space="0" w:color="auto"/>
        <w:bottom w:val="none" w:sz="0" w:space="0" w:color="auto"/>
        <w:right w:val="none" w:sz="0" w:space="0" w:color="auto"/>
      </w:divBdr>
    </w:div>
    <w:div w:id="2067604448">
      <w:marLeft w:val="0"/>
      <w:marRight w:val="0"/>
      <w:marTop w:val="0"/>
      <w:marBottom w:val="0"/>
      <w:divBdr>
        <w:top w:val="none" w:sz="0" w:space="0" w:color="auto"/>
        <w:left w:val="none" w:sz="0" w:space="0" w:color="auto"/>
        <w:bottom w:val="none" w:sz="0" w:space="0" w:color="auto"/>
        <w:right w:val="none" w:sz="0" w:space="0" w:color="auto"/>
      </w:divBdr>
    </w:div>
    <w:div w:id="2067604449">
      <w:marLeft w:val="0"/>
      <w:marRight w:val="0"/>
      <w:marTop w:val="0"/>
      <w:marBottom w:val="0"/>
      <w:divBdr>
        <w:top w:val="none" w:sz="0" w:space="0" w:color="auto"/>
        <w:left w:val="none" w:sz="0" w:space="0" w:color="auto"/>
        <w:bottom w:val="none" w:sz="0" w:space="0" w:color="auto"/>
        <w:right w:val="none" w:sz="0" w:space="0" w:color="auto"/>
      </w:divBdr>
    </w:div>
    <w:div w:id="2067604450">
      <w:marLeft w:val="0"/>
      <w:marRight w:val="0"/>
      <w:marTop w:val="0"/>
      <w:marBottom w:val="0"/>
      <w:divBdr>
        <w:top w:val="none" w:sz="0" w:space="0" w:color="auto"/>
        <w:left w:val="none" w:sz="0" w:space="0" w:color="auto"/>
        <w:bottom w:val="none" w:sz="0" w:space="0" w:color="auto"/>
        <w:right w:val="none" w:sz="0" w:space="0" w:color="auto"/>
      </w:divBdr>
    </w:div>
    <w:div w:id="2067604451">
      <w:marLeft w:val="0"/>
      <w:marRight w:val="0"/>
      <w:marTop w:val="0"/>
      <w:marBottom w:val="0"/>
      <w:divBdr>
        <w:top w:val="none" w:sz="0" w:space="0" w:color="auto"/>
        <w:left w:val="none" w:sz="0" w:space="0" w:color="auto"/>
        <w:bottom w:val="none" w:sz="0" w:space="0" w:color="auto"/>
        <w:right w:val="none" w:sz="0" w:space="0" w:color="auto"/>
      </w:divBdr>
    </w:div>
    <w:div w:id="2067604452">
      <w:marLeft w:val="0"/>
      <w:marRight w:val="0"/>
      <w:marTop w:val="0"/>
      <w:marBottom w:val="0"/>
      <w:divBdr>
        <w:top w:val="none" w:sz="0" w:space="0" w:color="auto"/>
        <w:left w:val="none" w:sz="0" w:space="0" w:color="auto"/>
        <w:bottom w:val="none" w:sz="0" w:space="0" w:color="auto"/>
        <w:right w:val="none" w:sz="0" w:space="0" w:color="auto"/>
      </w:divBdr>
    </w:div>
    <w:div w:id="2067604453">
      <w:marLeft w:val="0"/>
      <w:marRight w:val="0"/>
      <w:marTop w:val="0"/>
      <w:marBottom w:val="0"/>
      <w:divBdr>
        <w:top w:val="none" w:sz="0" w:space="0" w:color="auto"/>
        <w:left w:val="none" w:sz="0" w:space="0" w:color="auto"/>
        <w:bottom w:val="none" w:sz="0" w:space="0" w:color="auto"/>
        <w:right w:val="none" w:sz="0" w:space="0" w:color="auto"/>
      </w:divBdr>
    </w:div>
    <w:div w:id="2067604454">
      <w:marLeft w:val="0"/>
      <w:marRight w:val="0"/>
      <w:marTop w:val="0"/>
      <w:marBottom w:val="0"/>
      <w:divBdr>
        <w:top w:val="none" w:sz="0" w:space="0" w:color="auto"/>
        <w:left w:val="none" w:sz="0" w:space="0" w:color="auto"/>
        <w:bottom w:val="none" w:sz="0" w:space="0" w:color="auto"/>
        <w:right w:val="none" w:sz="0" w:space="0" w:color="auto"/>
      </w:divBdr>
    </w:div>
    <w:div w:id="2067604455">
      <w:marLeft w:val="0"/>
      <w:marRight w:val="0"/>
      <w:marTop w:val="0"/>
      <w:marBottom w:val="0"/>
      <w:divBdr>
        <w:top w:val="none" w:sz="0" w:space="0" w:color="auto"/>
        <w:left w:val="none" w:sz="0" w:space="0" w:color="auto"/>
        <w:bottom w:val="none" w:sz="0" w:space="0" w:color="auto"/>
        <w:right w:val="none" w:sz="0" w:space="0" w:color="auto"/>
      </w:divBdr>
    </w:div>
    <w:div w:id="2067604456">
      <w:marLeft w:val="0"/>
      <w:marRight w:val="0"/>
      <w:marTop w:val="0"/>
      <w:marBottom w:val="0"/>
      <w:divBdr>
        <w:top w:val="none" w:sz="0" w:space="0" w:color="auto"/>
        <w:left w:val="none" w:sz="0" w:space="0" w:color="auto"/>
        <w:bottom w:val="none" w:sz="0" w:space="0" w:color="auto"/>
        <w:right w:val="none" w:sz="0" w:space="0" w:color="auto"/>
      </w:divBdr>
    </w:div>
    <w:div w:id="2067604457">
      <w:marLeft w:val="0"/>
      <w:marRight w:val="0"/>
      <w:marTop w:val="0"/>
      <w:marBottom w:val="0"/>
      <w:divBdr>
        <w:top w:val="none" w:sz="0" w:space="0" w:color="auto"/>
        <w:left w:val="none" w:sz="0" w:space="0" w:color="auto"/>
        <w:bottom w:val="none" w:sz="0" w:space="0" w:color="auto"/>
        <w:right w:val="none" w:sz="0" w:space="0" w:color="auto"/>
      </w:divBdr>
    </w:div>
    <w:div w:id="2067604458">
      <w:marLeft w:val="0"/>
      <w:marRight w:val="0"/>
      <w:marTop w:val="0"/>
      <w:marBottom w:val="0"/>
      <w:divBdr>
        <w:top w:val="none" w:sz="0" w:space="0" w:color="auto"/>
        <w:left w:val="none" w:sz="0" w:space="0" w:color="auto"/>
        <w:bottom w:val="none" w:sz="0" w:space="0" w:color="auto"/>
        <w:right w:val="none" w:sz="0" w:space="0" w:color="auto"/>
      </w:divBdr>
    </w:div>
    <w:div w:id="2067604459">
      <w:marLeft w:val="0"/>
      <w:marRight w:val="0"/>
      <w:marTop w:val="0"/>
      <w:marBottom w:val="0"/>
      <w:divBdr>
        <w:top w:val="none" w:sz="0" w:space="0" w:color="auto"/>
        <w:left w:val="none" w:sz="0" w:space="0" w:color="auto"/>
        <w:bottom w:val="none" w:sz="0" w:space="0" w:color="auto"/>
        <w:right w:val="none" w:sz="0" w:space="0" w:color="auto"/>
      </w:divBdr>
    </w:div>
    <w:div w:id="2067604460">
      <w:marLeft w:val="0"/>
      <w:marRight w:val="0"/>
      <w:marTop w:val="0"/>
      <w:marBottom w:val="0"/>
      <w:divBdr>
        <w:top w:val="none" w:sz="0" w:space="0" w:color="auto"/>
        <w:left w:val="none" w:sz="0" w:space="0" w:color="auto"/>
        <w:bottom w:val="none" w:sz="0" w:space="0" w:color="auto"/>
        <w:right w:val="none" w:sz="0" w:space="0" w:color="auto"/>
      </w:divBdr>
    </w:div>
    <w:div w:id="2067604461">
      <w:marLeft w:val="0"/>
      <w:marRight w:val="0"/>
      <w:marTop w:val="0"/>
      <w:marBottom w:val="0"/>
      <w:divBdr>
        <w:top w:val="none" w:sz="0" w:space="0" w:color="auto"/>
        <w:left w:val="none" w:sz="0" w:space="0" w:color="auto"/>
        <w:bottom w:val="none" w:sz="0" w:space="0" w:color="auto"/>
        <w:right w:val="none" w:sz="0" w:space="0" w:color="auto"/>
      </w:divBdr>
    </w:div>
    <w:div w:id="2067604462">
      <w:marLeft w:val="0"/>
      <w:marRight w:val="0"/>
      <w:marTop w:val="0"/>
      <w:marBottom w:val="0"/>
      <w:divBdr>
        <w:top w:val="none" w:sz="0" w:space="0" w:color="auto"/>
        <w:left w:val="none" w:sz="0" w:space="0" w:color="auto"/>
        <w:bottom w:val="none" w:sz="0" w:space="0" w:color="auto"/>
        <w:right w:val="none" w:sz="0" w:space="0" w:color="auto"/>
      </w:divBdr>
    </w:div>
    <w:div w:id="2067604463">
      <w:marLeft w:val="0"/>
      <w:marRight w:val="0"/>
      <w:marTop w:val="0"/>
      <w:marBottom w:val="0"/>
      <w:divBdr>
        <w:top w:val="none" w:sz="0" w:space="0" w:color="auto"/>
        <w:left w:val="none" w:sz="0" w:space="0" w:color="auto"/>
        <w:bottom w:val="none" w:sz="0" w:space="0" w:color="auto"/>
        <w:right w:val="none" w:sz="0" w:space="0" w:color="auto"/>
      </w:divBdr>
    </w:div>
    <w:div w:id="2067604464">
      <w:marLeft w:val="0"/>
      <w:marRight w:val="0"/>
      <w:marTop w:val="0"/>
      <w:marBottom w:val="0"/>
      <w:divBdr>
        <w:top w:val="none" w:sz="0" w:space="0" w:color="auto"/>
        <w:left w:val="none" w:sz="0" w:space="0" w:color="auto"/>
        <w:bottom w:val="none" w:sz="0" w:space="0" w:color="auto"/>
        <w:right w:val="none" w:sz="0" w:space="0" w:color="auto"/>
      </w:divBdr>
    </w:div>
    <w:div w:id="2067604465">
      <w:marLeft w:val="0"/>
      <w:marRight w:val="0"/>
      <w:marTop w:val="0"/>
      <w:marBottom w:val="0"/>
      <w:divBdr>
        <w:top w:val="none" w:sz="0" w:space="0" w:color="auto"/>
        <w:left w:val="none" w:sz="0" w:space="0" w:color="auto"/>
        <w:bottom w:val="none" w:sz="0" w:space="0" w:color="auto"/>
        <w:right w:val="none" w:sz="0" w:space="0" w:color="auto"/>
      </w:divBdr>
    </w:div>
    <w:div w:id="2067604466">
      <w:marLeft w:val="0"/>
      <w:marRight w:val="0"/>
      <w:marTop w:val="0"/>
      <w:marBottom w:val="0"/>
      <w:divBdr>
        <w:top w:val="none" w:sz="0" w:space="0" w:color="auto"/>
        <w:left w:val="none" w:sz="0" w:space="0" w:color="auto"/>
        <w:bottom w:val="none" w:sz="0" w:space="0" w:color="auto"/>
        <w:right w:val="none" w:sz="0" w:space="0" w:color="auto"/>
      </w:divBdr>
    </w:div>
    <w:div w:id="2067604467">
      <w:marLeft w:val="0"/>
      <w:marRight w:val="0"/>
      <w:marTop w:val="0"/>
      <w:marBottom w:val="0"/>
      <w:divBdr>
        <w:top w:val="none" w:sz="0" w:space="0" w:color="auto"/>
        <w:left w:val="none" w:sz="0" w:space="0" w:color="auto"/>
        <w:bottom w:val="none" w:sz="0" w:space="0" w:color="auto"/>
        <w:right w:val="none" w:sz="0" w:space="0" w:color="auto"/>
      </w:divBdr>
    </w:div>
    <w:div w:id="2067604468">
      <w:marLeft w:val="0"/>
      <w:marRight w:val="0"/>
      <w:marTop w:val="0"/>
      <w:marBottom w:val="0"/>
      <w:divBdr>
        <w:top w:val="none" w:sz="0" w:space="0" w:color="auto"/>
        <w:left w:val="none" w:sz="0" w:space="0" w:color="auto"/>
        <w:bottom w:val="none" w:sz="0" w:space="0" w:color="auto"/>
        <w:right w:val="none" w:sz="0" w:space="0" w:color="auto"/>
      </w:divBdr>
    </w:div>
    <w:div w:id="20676044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emf"/><Relationship Id="rId84" Type="http://schemas.openxmlformats.org/officeDocument/2006/relationships/image" Target="media/image72.emf"/><Relationship Id="rId89" Type="http://schemas.openxmlformats.org/officeDocument/2006/relationships/oleObject" Target="embeddings/oleObject9.bin"/><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oleObject" Target="embeddings/oleObject1.bin"/><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oleObject" Target="embeddings/oleObject4.bin"/><Relationship Id="rId87" Type="http://schemas.openxmlformats.org/officeDocument/2006/relationships/oleObject" Target="embeddings/oleObject8.bin"/><Relationship Id="rId5" Type="http://schemas.openxmlformats.org/officeDocument/2006/relationships/footnotes" Target="footnotes.xml"/><Relationship Id="rId61" Type="http://schemas.openxmlformats.org/officeDocument/2006/relationships/oleObject" Target="embeddings/oleObject2.bin"/><Relationship Id="rId82" Type="http://schemas.openxmlformats.org/officeDocument/2006/relationships/image" Target="media/image71.emf"/><Relationship Id="rId90"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oleObject" Target="embeddings/oleObject3.bin"/><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image" Target="media/image70.emf"/><Relationship Id="rId85"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oleObject" Target="embeddings/oleObject6.bin"/><Relationship Id="rId88" Type="http://schemas.openxmlformats.org/officeDocument/2006/relationships/image" Target="media/image74.e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emf"/><Relationship Id="rId81" Type="http://schemas.openxmlformats.org/officeDocument/2006/relationships/oleObject" Target="embeddings/oleObject5.bin"/><Relationship Id="rId86" Type="http://schemas.openxmlformats.org/officeDocument/2006/relationships/image" Target="media/image73.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TotalTime>
  <Pages>48</Pages>
  <Words>6685</Words>
  <Characters>-32766</Characters>
  <Application>Microsoft Office Outlook</Application>
  <DocSecurity>0</DocSecurity>
  <Lines>0</Lines>
  <Paragraphs>0</Paragraphs>
  <ScaleCrop>false</ScaleCrop>
  <Company>Uniwersytet Przyrodniczy w Lublinie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Wydziałowej Komisji ds. Jakości Kształcenia na Wydziale Nauk o Żywności i Biotechnologii Uniwersytetu Przyrodniczego w Lublinie z doskonalenia jakości kształcenia w roku akademickim 2016/2017</dc:title>
  <dc:subject>Wydział Nauk o Żywności i Biotechnologii</dc:subject>
  <dc:creator>Grudzień 2017</dc:creator>
  <cp:keywords/>
  <dc:description/>
  <cp:lastModifiedBy>NAZWA UŻYTKOWNIKA</cp:lastModifiedBy>
  <cp:revision>19</cp:revision>
  <cp:lastPrinted>2018-01-18T08:00:00Z</cp:lastPrinted>
  <dcterms:created xsi:type="dcterms:W3CDTF">2017-12-12T12:10:00Z</dcterms:created>
  <dcterms:modified xsi:type="dcterms:W3CDTF">2018-01-18T08:08:00Z</dcterms:modified>
</cp:coreProperties>
</file>